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2C927" w14:textId="66CFE4D3" w:rsidR="00DF74C0" w:rsidRDefault="00EF2D2B" w:rsidP="00DF74C0">
      <w:r>
        <w:rPr>
          <w:noProof/>
        </w:rPr>
        <w:drawing>
          <wp:anchor distT="0" distB="0" distL="114300" distR="114300" simplePos="0" relativeHeight="251674112" behindDoc="0" locked="0" layoutInCell="1" allowOverlap="1" wp14:anchorId="4C7C2B33" wp14:editId="37CBC5DE">
            <wp:simplePos x="0" y="0"/>
            <wp:positionH relativeFrom="column">
              <wp:posOffset>3549650</wp:posOffset>
            </wp:positionH>
            <wp:positionV relativeFrom="paragraph">
              <wp:posOffset>26670</wp:posOffset>
            </wp:positionV>
            <wp:extent cx="1325245" cy="991235"/>
            <wp:effectExtent l="0" t="0" r="8255" b="0"/>
            <wp:wrapTopAndBottom/>
            <wp:docPr id="3" name="Obraz 2" descr="Obraz zawierający tekst, Grafika, Czcionka, projekt graf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Obraz zawierający tekst, Grafika, Czcionka, projekt graficzny&#10;&#10;Opis wygenerowany automatyczni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06B3A5F6" wp14:editId="508A7181">
            <wp:simplePos x="0" y="0"/>
            <wp:positionH relativeFrom="column">
              <wp:posOffset>2264819</wp:posOffset>
            </wp:positionH>
            <wp:positionV relativeFrom="paragraph">
              <wp:posOffset>31115</wp:posOffset>
            </wp:positionV>
            <wp:extent cx="1038225" cy="955040"/>
            <wp:effectExtent l="0" t="0" r="9525" b="0"/>
            <wp:wrapTopAndBottom/>
            <wp:docPr id="1315687423" name="Obraz 1" descr="Obraz zawierający tekst, Czcionka, logo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87423" name="Obraz 1" descr="Obraz zawierający tekst, Czcionka, logo, symbo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273">
        <w:rPr>
          <w:noProof/>
        </w:rPr>
        <w:drawing>
          <wp:anchor distT="0" distB="0" distL="114300" distR="114300" simplePos="0" relativeHeight="251676160" behindDoc="0" locked="0" layoutInCell="1" allowOverlap="1" wp14:anchorId="31082ADD" wp14:editId="0B6E9CF1">
            <wp:simplePos x="0" y="0"/>
            <wp:positionH relativeFrom="column">
              <wp:posOffset>4441825</wp:posOffset>
            </wp:positionH>
            <wp:positionV relativeFrom="paragraph">
              <wp:posOffset>7731125</wp:posOffset>
            </wp:positionV>
            <wp:extent cx="1225550" cy="533400"/>
            <wp:effectExtent l="0" t="0" r="0" b="0"/>
            <wp:wrapTopAndBottom/>
            <wp:docPr id="33771935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12E03B35" wp14:editId="3BA0B264">
            <wp:simplePos x="0" y="0"/>
            <wp:positionH relativeFrom="column">
              <wp:posOffset>1533525</wp:posOffset>
            </wp:positionH>
            <wp:positionV relativeFrom="paragraph">
              <wp:posOffset>7696200</wp:posOffset>
            </wp:positionV>
            <wp:extent cx="774700" cy="784860"/>
            <wp:effectExtent l="0" t="0" r="6350" b="0"/>
            <wp:wrapTopAndBottom/>
            <wp:docPr id="1495318254" name="Obraz 1" descr="Obraz zawierający tekst, Czcionka, logo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18254" name="Obraz 1" descr="Obraz zawierający tekst, Czcionka, logo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273">
        <w:rPr>
          <w:noProof/>
        </w:rPr>
        <w:drawing>
          <wp:anchor distT="0" distB="0" distL="114300" distR="114300" simplePos="0" relativeHeight="251675136" behindDoc="0" locked="0" layoutInCell="1" allowOverlap="1" wp14:anchorId="1B86D277" wp14:editId="0474D6AE">
            <wp:simplePos x="0" y="0"/>
            <wp:positionH relativeFrom="column">
              <wp:posOffset>3060700</wp:posOffset>
            </wp:positionH>
            <wp:positionV relativeFrom="paragraph">
              <wp:posOffset>7691120</wp:posOffset>
            </wp:positionV>
            <wp:extent cx="742315" cy="666750"/>
            <wp:effectExtent l="0" t="0" r="635" b="0"/>
            <wp:wrapTopAndBottom/>
            <wp:docPr id="174756314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57A">
        <w:rPr>
          <w:noProof/>
        </w:rPr>
        <mc:AlternateContent>
          <mc:Choice Requires="wpg">
            <w:drawing>
              <wp:anchor distT="0" distB="0" distL="457200" distR="457200" simplePos="0" relativeHeight="251655680" behindDoc="0" locked="0" layoutInCell="1" allowOverlap="1" wp14:anchorId="09206840" wp14:editId="781E0CE0">
                <wp:simplePos x="0" y="0"/>
                <wp:positionH relativeFrom="margin">
                  <wp:posOffset>-1327150</wp:posOffset>
                </wp:positionH>
                <wp:positionV relativeFrom="margin">
                  <wp:posOffset>-552450</wp:posOffset>
                </wp:positionV>
                <wp:extent cx="7703185" cy="9808845"/>
                <wp:effectExtent l="0" t="0" r="12065" b="1905"/>
                <wp:wrapSquare wrapText="bothSides"/>
                <wp:docPr id="179" name="Grupa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3185" cy="9808845"/>
                          <a:chOff x="0" y="0"/>
                          <a:chExt cx="2944567" cy="9372600"/>
                        </a:xfrm>
                      </wpg:grpSpPr>
                      <wpg:grpSp>
                        <wpg:cNvPr id="180" name="Grupa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Prostokąt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upa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Prostokąt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Prostokąt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Pole tekstowe 185"/>
                        <wps:cNvSpPr txBox="1"/>
                        <wps:spPr>
                          <a:xfrm>
                            <a:off x="787177" y="1456882"/>
                            <a:ext cx="2157390" cy="78507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CD1982" w14:textId="1E527A8B" w:rsidR="001B327F" w:rsidRPr="006F6F39" w:rsidRDefault="001B327F" w:rsidP="001B327F">
                              <w:pPr>
                                <w:pStyle w:val="Nagwekspisutreci"/>
                                <w:spacing w:before="120"/>
                                <w:jc w:val="center"/>
                                <w:rPr>
                                  <w:rFonts w:ascii="Georgia" w:eastAsia="SimSun" w:hAnsi="Georgia" w:cs="Tahoma"/>
                                  <w:caps w:val="0"/>
                                  <w:color w:val="auto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</w:pPr>
                              <w:r w:rsidRPr="006F6F39">
                                <w:rPr>
                                  <w:rFonts w:ascii="Georgia" w:eastAsia="SimSun" w:hAnsi="Georgia" w:cs="Tahoma"/>
                                  <w:caps w:val="0"/>
                                  <w:color w:val="auto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t xml:space="preserve">INSTYTUT NAUK PEDAGOGICZNYCH </w:t>
                              </w:r>
                            </w:p>
                            <w:p w14:paraId="1A054F5C" w14:textId="29B39E06" w:rsidR="00DF74C0" w:rsidRPr="006F6F39" w:rsidRDefault="001B327F" w:rsidP="001B327F">
                              <w:pPr>
                                <w:pStyle w:val="Nagwekspisutreci"/>
                                <w:spacing w:before="120"/>
                                <w:jc w:val="center"/>
                                <w:rPr>
                                  <w:rFonts w:ascii="Georgia" w:eastAsia="SimSun" w:hAnsi="Georgia" w:cs="Tahoma"/>
                                  <w:caps w:val="0"/>
                                  <w:color w:val="auto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</w:pPr>
                              <w:r w:rsidRPr="006F6F39">
                                <w:rPr>
                                  <w:rFonts w:ascii="Georgia" w:eastAsia="SimSun" w:hAnsi="Georgia" w:cs="Tahoma"/>
                                  <w:caps w:val="0"/>
                                  <w:color w:val="auto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t xml:space="preserve">KATEDRA PEDAGOGIKI SPOŁECZNEJ </w:t>
                              </w:r>
                              <w:r w:rsidR="006F6F39" w:rsidRPr="006F6F39">
                                <w:rPr>
                                  <w:rFonts w:ascii="Georgia" w:eastAsia="SimSun" w:hAnsi="Georgia" w:cs="Tahoma"/>
                                  <w:caps w:val="0"/>
                                  <w:color w:val="auto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br/>
                              </w:r>
                              <w:r w:rsidRPr="006F6F39">
                                <w:rPr>
                                  <w:rFonts w:ascii="Georgia" w:eastAsia="SimSun" w:hAnsi="Georgia" w:cs="Tahoma"/>
                                  <w:caps w:val="0"/>
                                  <w:color w:val="auto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t>I METODOLOGII BADAŃ EDUKACYJNYCH</w:t>
                              </w:r>
                            </w:p>
                            <w:p w14:paraId="619CCABF" w14:textId="60251AB0" w:rsidR="001B327F" w:rsidRDefault="001B327F" w:rsidP="001B327F"/>
                            <w:p w14:paraId="28F2E3F0" w14:textId="54D1DA34" w:rsidR="001B327F" w:rsidRDefault="001B327F" w:rsidP="001B327F"/>
                            <w:p w14:paraId="5520FCA8" w14:textId="77777777" w:rsidR="0091657A" w:rsidRPr="0091657A" w:rsidRDefault="0091657A" w:rsidP="0091657A"/>
                            <w:p w14:paraId="2A5865B5" w14:textId="61B27BF1" w:rsidR="00A019F7" w:rsidRPr="00EF2D2B" w:rsidRDefault="001867C8" w:rsidP="0091657A">
                              <w:pPr>
                                <w:pStyle w:val="Nagwekspisutreci"/>
                                <w:spacing w:before="0" w:after="0"/>
                                <w:jc w:val="center"/>
                                <w:rPr>
                                  <w:rFonts w:ascii="Georgia" w:eastAsia="SimSun" w:hAnsi="Georgia" w:cs="Tahoma"/>
                                  <w:b/>
                                  <w:bCs/>
                                  <w:caps w:val="0"/>
                                  <w:color w:val="0070C0"/>
                                  <w:sz w:val="30"/>
                                  <w:szCs w:val="30"/>
                                  <w:shd w:val="clear" w:color="auto" w:fill="FFFFFF" w:themeFill="background1"/>
                                </w:rPr>
                              </w:pPr>
                              <w:r w:rsidRPr="00EF2D2B">
                                <w:rPr>
                                  <w:rFonts w:ascii="Georgia" w:eastAsia="SimSun" w:hAnsi="Georgia" w:cs="Tahoma"/>
                                  <w:b/>
                                  <w:bCs/>
                                  <w:caps w:val="0"/>
                                  <w:color w:val="0070C0"/>
                                  <w:sz w:val="30"/>
                                  <w:szCs w:val="30"/>
                                  <w:shd w:val="clear" w:color="auto" w:fill="FFFFFF" w:themeFill="background1"/>
                                </w:rPr>
                                <w:t>MIĘDZYNARODOWA</w:t>
                              </w:r>
                              <w:r w:rsidR="00DF74C0" w:rsidRPr="00EF2D2B">
                                <w:rPr>
                                  <w:rFonts w:ascii="Georgia" w:eastAsia="SimSun" w:hAnsi="Georgia" w:cs="Tahoma"/>
                                  <w:b/>
                                  <w:bCs/>
                                  <w:caps w:val="0"/>
                                  <w:color w:val="0070C0"/>
                                  <w:sz w:val="30"/>
                                  <w:szCs w:val="30"/>
                                  <w:shd w:val="clear" w:color="auto" w:fill="FFFFFF" w:themeFill="background1"/>
                                </w:rPr>
                                <w:t xml:space="preserve"> KONFERENCJA NAUKOWA</w:t>
                              </w:r>
                              <w:r w:rsidR="00A019F7" w:rsidRPr="00EF2D2B">
                                <w:rPr>
                                  <w:rFonts w:ascii="Georgia" w:eastAsia="SimSun" w:hAnsi="Georgia" w:cs="Tahoma"/>
                                  <w:b/>
                                  <w:bCs/>
                                  <w:caps w:val="0"/>
                                  <w:color w:val="0070C0"/>
                                  <w:sz w:val="30"/>
                                  <w:szCs w:val="30"/>
                                  <w:shd w:val="clear" w:color="auto" w:fill="FFFFFF" w:themeFill="background1"/>
                                </w:rPr>
                                <w:t xml:space="preserve"> </w:t>
                              </w:r>
                            </w:p>
                            <w:p w14:paraId="77C41B8C" w14:textId="0BBA0891" w:rsidR="00DF74C0" w:rsidRPr="00EF2D2B" w:rsidRDefault="009E7C28" w:rsidP="0091657A">
                              <w:pPr>
                                <w:pStyle w:val="Nagwekspisutreci"/>
                                <w:spacing w:before="0" w:after="0"/>
                                <w:jc w:val="center"/>
                                <w:rPr>
                                  <w:rFonts w:ascii="Georgia" w:eastAsia="SimSun" w:hAnsi="Georgia" w:cs="Tahoma"/>
                                  <w:b/>
                                  <w:bCs/>
                                  <w:caps w:val="0"/>
                                  <w:color w:val="0070C0"/>
                                  <w:sz w:val="30"/>
                                  <w:szCs w:val="30"/>
                                  <w:shd w:val="clear" w:color="auto" w:fill="FFFFFF" w:themeFill="background1"/>
                                </w:rPr>
                              </w:pPr>
                              <w:r w:rsidRPr="00EF2D2B">
                                <w:rPr>
                                  <w:rFonts w:ascii="Georgia" w:eastAsia="SimSun" w:hAnsi="Georgia" w:cs="Tahoma"/>
                                  <w:b/>
                                  <w:bCs/>
                                  <w:caps w:val="0"/>
                                  <w:color w:val="0070C0"/>
                                  <w:sz w:val="30"/>
                                  <w:szCs w:val="30"/>
                                  <w:shd w:val="clear" w:color="auto" w:fill="FFFFFF" w:themeFill="background1"/>
                                </w:rPr>
                                <w:t xml:space="preserve">Z OKAZJI JUBILEUSZU </w:t>
                              </w:r>
                              <w:r w:rsidRPr="00EF2D2B">
                                <w:rPr>
                                  <w:rFonts w:ascii="Georgia" w:eastAsia="SimSun" w:hAnsi="Georgia" w:cs="Tahoma"/>
                                  <w:b/>
                                  <w:bCs/>
                                  <w:caps w:val="0"/>
                                  <w:color w:val="0070C0"/>
                                  <w:sz w:val="30"/>
                                  <w:szCs w:val="30"/>
                                  <w:shd w:val="clear" w:color="auto" w:fill="FFFFFF" w:themeFill="background1"/>
                                </w:rPr>
                                <w:br/>
                                <w:t>PROF. DR</w:t>
                              </w:r>
                              <w:r w:rsidR="00A92595" w:rsidRPr="00EF2D2B">
                                <w:rPr>
                                  <w:rFonts w:ascii="Georgia" w:eastAsia="SimSun" w:hAnsi="Georgia" w:cs="Tahoma"/>
                                  <w:b/>
                                  <w:bCs/>
                                  <w:caps w:val="0"/>
                                  <w:color w:val="0070C0"/>
                                  <w:sz w:val="30"/>
                                  <w:szCs w:val="30"/>
                                  <w:shd w:val="clear" w:color="auto" w:fill="FFFFFF" w:themeFill="background1"/>
                                </w:rPr>
                                <w:t>.</w:t>
                              </w:r>
                              <w:r w:rsidRPr="00EF2D2B">
                                <w:rPr>
                                  <w:rFonts w:ascii="Georgia" w:eastAsia="SimSun" w:hAnsi="Georgia" w:cs="Tahoma"/>
                                  <w:b/>
                                  <w:bCs/>
                                  <w:caps w:val="0"/>
                                  <w:color w:val="0070C0"/>
                                  <w:sz w:val="30"/>
                                  <w:szCs w:val="30"/>
                                  <w:shd w:val="clear" w:color="auto" w:fill="FFFFFF" w:themeFill="background1"/>
                                </w:rPr>
                                <w:t xml:space="preserve"> HAB. HENRYKA MIZERKA</w:t>
                              </w:r>
                            </w:p>
                            <w:p w14:paraId="6046799A" w14:textId="0AB3E9D5" w:rsidR="00DF74C0" w:rsidRDefault="00DF74C0" w:rsidP="00DF74C0"/>
                            <w:p w14:paraId="331E3E89" w14:textId="2A51E36A" w:rsidR="00DF74C0" w:rsidRDefault="00DF74C0" w:rsidP="00DF74C0"/>
                            <w:p w14:paraId="7A10A4CE" w14:textId="77777777" w:rsidR="00833B3E" w:rsidRDefault="00833B3E" w:rsidP="00DF74C0"/>
                            <w:p w14:paraId="3B1DF859" w14:textId="232D6AC0" w:rsidR="006A2DBA" w:rsidRPr="00EF2D2B" w:rsidRDefault="006A2DBA" w:rsidP="006A2DBA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 w:rsidRPr="00EF2D2B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34"/>
                                  <w:szCs w:val="34"/>
                                </w:rPr>
                                <w:t>PEDAGOGIKA WOBEC WYZWAŃ WSPÓŁCZESNEGO ŚWIATA</w:t>
                              </w:r>
                            </w:p>
                            <w:p w14:paraId="6E997D41" w14:textId="1167192F" w:rsidR="00DF74C0" w:rsidRDefault="00DF74C0" w:rsidP="00DF74C0">
                              <w:pPr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</w:p>
                            <w:p w14:paraId="72041F30" w14:textId="32A1B401" w:rsidR="006F6F39" w:rsidRDefault="006F6F39" w:rsidP="00DF74C0">
                              <w:pPr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</w:p>
                            <w:p w14:paraId="784D907B" w14:textId="12B54FE9" w:rsidR="00DF74C0" w:rsidRPr="009E7C28" w:rsidRDefault="00DF74C0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PATRONAT</w:t>
                              </w:r>
                              <w:r w:rsidR="009E7C28"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HONOROW</w:t>
                              </w:r>
                              <w:r w:rsidR="009E7C28"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  <w:p w14:paraId="5C96655B" w14:textId="77777777" w:rsidR="007C20B5" w:rsidRPr="00DF74C0" w:rsidRDefault="007C20B5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16BDE5E4" w14:textId="515B6EB1" w:rsidR="007C20B5" w:rsidRPr="009E7C28" w:rsidRDefault="004D65A2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>J.M.</w:t>
                              </w:r>
                              <w:r w:rsidR="007C20B5"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 xml:space="preserve"> REKTOR UNIWERSYTETU WARMIŃSKO-MAZURSKIEGO </w:t>
                              </w:r>
                              <w:r w:rsidR="009E7C28"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br/>
                              </w:r>
                              <w:r w:rsidR="007C20B5"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>W OLSZTYNIE</w:t>
                              </w:r>
                            </w:p>
                            <w:p w14:paraId="1D6B948F" w14:textId="77777777" w:rsidR="001B327F" w:rsidRDefault="00DF74C0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>DR HAB. JERZY A. PRZYBOROWSKI, PROF. UWM</w:t>
                              </w:r>
                            </w:p>
                            <w:p w14:paraId="7EBACAAF" w14:textId="77777777" w:rsidR="001B327F" w:rsidRDefault="001B327F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48F2D2E6" w14:textId="0A306C63" w:rsidR="00DF74C0" w:rsidRPr="009E7C28" w:rsidRDefault="001B327F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ORAZ</w:t>
                              </w:r>
                              <w:r w:rsidR="000310CC"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50287B0" w14:textId="32DF6E56" w:rsidR="007C20B5" w:rsidRPr="009E7C28" w:rsidRDefault="007C20B5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54A46907" w14:textId="5A673BFC" w:rsidR="009E7C28" w:rsidRPr="009E7C28" w:rsidRDefault="009E7C28" w:rsidP="001B327F">
                              <w:pPr>
                                <w:spacing w:before="0"/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 xml:space="preserve">KOMITET NAUK PEDAGOGICZNYCH POLSKIEJ AKADEMII NAUK </w:t>
                              </w:r>
                              <w:r w:rsidR="00517696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>SEKCJA</w:t>
                              </w:r>
                              <w:r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 xml:space="preserve"> PEDAGOGIKI OGÓLNEJ </w:t>
                              </w:r>
                            </w:p>
                            <w:p w14:paraId="2DCA960F" w14:textId="77777777" w:rsidR="009E7C28" w:rsidRPr="009E7C28" w:rsidRDefault="009E7C28" w:rsidP="001B327F">
                              <w:pPr>
                                <w:spacing w:before="0"/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2691AC1B" w14:textId="04EAC533" w:rsidR="00DF74C0" w:rsidRPr="009E7C28" w:rsidRDefault="00DF74C0" w:rsidP="001B327F">
                              <w:pPr>
                                <w:spacing w:before="0"/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>POLSKIE TOWARZYSTWO PEDAGOGICZNE</w:t>
                              </w:r>
                              <w:r w:rsidR="000310CC"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C9CF26E" w14:textId="77777777" w:rsidR="004D65A2" w:rsidRPr="009E7C28" w:rsidRDefault="004D65A2" w:rsidP="001B327F">
                              <w:pPr>
                                <w:spacing w:before="0"/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36590F35" w14:textId="21075FE2" w:rsidR="00A00F0C" w:rsidRPr="009E7C28" w:rsidRDefault="00A00F0C" w:rsidP="001B327F">
                              <w:pPr>
                                <w:spacing w:before="0"/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>POLSKIE TOWARZYSTWO EWALUACYJNE</w:t>
                              </w:r>
                              <w:r w:rsidR="000310CC" w:rsidRPr="009E7C28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65C810F3" w14:textId="621D00D7" w:rsidR="004D65A2" w:rsidRDefault="004D65A2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3B57A6E4" w14:textId="77A40C7A" w:rsidR="00DF74C0" w:rsidRPr="00D658E3" w:rsidRDefault="00DF74C0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6CC172C6" w14:textId="545D081F" w:rsidR="00DF74C0" w:rsidRDefault="00DF74C0" w:rsidP="00DF74C0">
                              <w:pPr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31F64D82" w14:textId="77777777" w:rsidR="00EF2D2B" w:rsidRDefault="00EF2D2B" w:rsidP="00DF74C0">
                              <w:pPr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364A05BA" w14:textId="77777777" w:rsidR="00EF2D2B" w:rsidRDefault="00EF2D2B" w:rsidP="00DF74C0">
                              <w:pPr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7A3D8D3B" w14:textId="77777777" w:rsidR="00EF2D2B" w:rsidRDefault="00EF2D2B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100D6036" w14:textId="178F946B" w:rsidR="00DF74C0" w:rsidRDefault="00DF74C0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D658E3"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OLSZTYN, 16.11. 2023 </w:t>
                              </w:r>
                            </w:p>
                            <w:p w14:paraId="67A0D2D3" w14:textId="1FC4E0EA" w:rsidR="00F92DA6" w:rsidRDefault="00F92DA6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5EF538F0" w14:textId="22445D47" w:rsidR="00F92DA6" w:rsidRDefault="00F92DA6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1DD8AA63" w14:textId="1C0D5962" w:rsidR="00F92DA6" w:rsidRDefault="00F92DA6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472AB32B" w14:textId="4C286168" w:rsidR="00F92DA6" w:rsidRDefault="00F92DA6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442DC0C7" w14:textId="2A495EA6" w:rsidR="00F92DA6" w:rsidRDefault="00F92DA6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5BC0BD4D" w14:textId="0C2B1941" w:rsidR="00F92DA6" w:rsidRDefault="00F92DA6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6C7483C4" w14:textId="4CEFD609" w:rsidR="00F92DA6" w:rsidRDefault="00F92DA6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27F2FD66" w14:textId="2FEFFBA3" w:rsidR="00F92DA6" w:rsidRDefault="00F92DA6" w:rsidP="00DF74C0">
                              <w:pPr>
                                <w:jc w:val="center"/>
                                <w:rPr>
                                  <w:rFonts w:ascii="Georgia" w:hAnsi="Georgia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24955DEE" w14:textId="77777777" w:rsidR="00F92DA6" w:rsidRPr="00D658E3" w:rsidRDefault="00F92DA6" w:rsidP="00DF74C0">
                              <w:pPr>
                                <w:jc w:val="center"/>
                                <w:rPr>
                                  <w:rFonts w:ascii="Georgia" w:hAnsi="Georgia"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06840" id="Grupa 179" o:spid="_x0000_s1026" style="position:absolute;left:0;text-align:left;margin-left:-104.5pt;margin-top:-43.5pt;width:606.55pt;height:772.35pt;z-index:251655680;mso-wrap-distance-left:36pt;mso-wrap-distance-right:36pt;mso-position-horizontal-relative:margin;mso-position-vertical-relative:margin;mso-width-relative:margin" coordsize="29445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">
                <v:group id="Grupa 180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Prostokąt 181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upa 182" o:spid="_x0000_s1029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Prostokąt 5" o:spid="_x0000_s103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94b6d2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Prostokąt 184" o:spid="_x0000_s1031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17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85" o:spid="_x0000_s1032" type="#_x0000_t202" style="position:absolute;left:7871;top:14568;width:21574;height:78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53CD1982" w14:textId="1E527A8B" w:rsidR="001B327F" w:rsidRPr="006F6F39" w:rsidRDefault="001B327F" w:rsidP="001B327F">
                        <w:pPr>
                          <w:pStyle w:val="Nagwekspisutreci"/>
                          <w:spacing w:before="120"/>
                          <w:jc w:val="center"/>
                          <w:rPr>
                            <w:rFonts w:ascii="Georgia" w:eastAsia="SimSun" w:hAnsi="Georgia" w:cs="Tahoma"/>
                            <w:caps w:val="0"/>
                            <w:color w:val="auto"/>
                            <w:sz w:val="24"/>
                            <w:szCs w:val="24"/>
                            <w:shd w:val="clear" w:color="auto" w:fill="FFFFFF" w:themeFill="background1"/>
                          </w:rPr>
                        </w:pPr>
                        <w:r w:rsidRPr="006F6F39">
                          <w:rPr>
                            <w:rFonts w:ascii="Georgia" w:eastAsia="SimSun" w:hAnsi="Georgia" w:cs="Tahoma"/>
                            <w:caps w:val="0"/>
                            <w:color w:val="auto"/>
                            <w:sz w:val="24"/>
                            <w:szCs w:val="24"/>
                            <w:shd w:val="clear" w:color="auto" w:fill="FFFFFF" w:themeFill="background1"/>
                          </w:rPr>
                          <w:t xml:space="preserve">INSTYTUT NAUK PEDAGOGICZNYCH </w:t>
                        </w:r>
                      </w:p>
                      <w:p w14:paraId="1A054F5C" w14:textId="29B39E06" w:rsidR="00DF74C0" w:rsidRPr="006F6F39" w:rsidRDefault="001B327F" w:rsidP="001B327F">
                        <w:pPr>
                          <w:pStyle w:val="Nagwekspisutreci"/>
                          <w:spacing w:before="120"/>
                          <w:jc w:val="center"/>
                          <w:rPr>
                            <w:rFonts w:ascii="Georgia" w:eastAsia="SimSun" w:hAnsi="Georgia" w:cs="Tahoma"/>
                            <w:caps w:val="0"/>
                            <w:color w:val="auto"/>
                            <w:sz w:val="24"/>
                            <w:szCs w:val="24"/>
                            <w:shd w:val="clear" w:color="auto" w:fill="FFFFFF" w:themeFill="background1"/>
                          </w:rPr>
                        </w:pPr>
                        <w:r w:rsidRPr="006F6F39">
                          <w:rPr>
                            <w:rFonts w:ascii="Georgia" w:eastAsia="SimSun" w:hAnsi="Georgia" w:cs="Tahoma"/>
                            <w:caps w:val="0"/>
                            <w:color w:val="auto"/>
                            <w:sz w:val="24"/>
                            <w:szCs w:val="24"/>
                            <w:shd w:val="clear" w:color="auto" w:fill="FFFFFF" w:themeFill="background1"/>
                          </w:rPr>
                          <w:t xml:space="preserve">KATEDRA PEDAGOGIKI SPOŁECZNEJ </w:t>
                        </w:r>
                        <w:r w:rsidR="006F6F39" w:rsidRPr="006F6F39">
                          <w:rPr>
                            <w:rFonts w:ascii="Georgia" w:eastAsia="SimSun" w:hAnsi="Georgia" w:cs="Tahoma"/>
                            <w:caps w:val="0"/>
                            <w:color w:val="auto"/>
                            <w:sz w:val="24"/>
                            <w:szCs w:val="24"/>
                            <w:shd w:val="clear" w:color="auto" w:fill="FFFFFF" w:themeFill="background1"/>
                          </w:rPr>
                          <w:br/>
                        </w:r>
                        <w:r w:rsidRPr="006F6F39">
                          <w:rPr>
                            <w:rFonts w:ascii="Georgia" w:eastAsia="SimSun" w:hAnsi="Georgia" w:cs="Tahoma"/>
                            <w:caps w:val="0"/>
                            <w:color w:val="auto"/>
                            <w:sz w:val="24"/>
                            <w:szCs w:val="24"/>
                            <w:shd w:val="clear" w:color="auto" w:fill="FFFFFF" w:themeFill="background1"/>
                          </w:rPr>
                          <w:t>I METODOLOGII BADAŃ EDUKACYJNYCH</w:t>
                        </w:r>
                      </w:p>
                      <w:p w14:paraId="619CCABF" w14:textId="60251AB0" w:rsidR="001B327F" w:rsidRDefault="001B327F" w:rsidP="001B327F"/>
                      <w:p w14:paraId="28F2E3F0" w14:textId="54D1DA34" w:rsidR="001B327F" w:rsidRDefault="001B327F" w:rsidP="001B327F"/>
                      <w:p w14:paraId="5520FCA8" w14:textId="77777777" w:rsidR="0091657A" w:rsidRPr="0091657A" w:rsidRDefault="0091657A" w:rsidP="0091657A"/>
                      <w:p w14:paraId="2A5865B5" w14:textId="61B27BF1" w:rsidR="00A019F7" w:rsidRPr="00EF2D2B" w:rsidRDefault="001867C8" w:rsidP="0091657A">
                        <w:pPr>
                          <w:pStyle w:val="Nagwekspisutreci"/>
                          <w:spacing w:before="0" w:after="0"/>
                          <w:jc w:val="center"/>
                          <w:rPr>
                            <w:rFonts w:ascii="Georgia" w:eastAsia="SimSun" w:hAnsi="Georgia" w:cs="Tahoma"/>
                            <w:b/>
                            <w:bCs/>
                            <w:caps w:val="0"/>
                            <w:color w:val="0070C0"/>
                            <w:sz w:val="30"/>
                            <w:szCs w:val="30"/>
                            <w:shd w:val="clear" w:color="auto" w:fill="FFFFFF" w:themeFill="background1"/>
                          </w:rPr>
                        </w:pPr>
                        <w:r w:rsidRPr="00EF2D2B">
                          <w:rPr>
                            <w:rFonts w:ascii="Georgia" w:eastAsia="SimSun" w:hAnsi="Georgia" w:cs="Tahoma"/>
                            <w:b/>
                            <w:bCs/>
                            <w:caps w:val="0"/>
                            <w:color w:val="0070C0"/>
                            <w:sz w:val="30"/>
                            <w:szCs w:val="30"/>
                            <w:shd w:val="clear" w:color="auto" w:fill="FFFFFF" w:themeFill="background1"/>
                          </w:rPr>
                          <w:t>MIĘDZYNARODOWA</w:t>
                        </w:r>
                        <w:r w:rsidR="00DF74C0" w:rsidRPr="00EF2D2B">
                          <w:rPr>
                            <w:rFonts w:ascii="Georgia" w:eastAsia="SimSun" w:hAnsi="Georgia" w:cs="Tahoma"/>
                            <w:b/>
                            <w:bCs/>
                            <w:caps w:val="0"/>
                            <w:color w:val="0070C0"/>
                            <w:sz w:val="30"/>
                            <w:szCs w:val="30"/>
                            <w:shd w:val="clear" w:color="auto" w:fill="FFFFFF" w:themeFill="background1"/>
                          </w:rPr>
                          <w:t xml:space="preserve"> KONFERENCJA NAUKOWA</w:t>
                        </w:r>
                        <w:r w:rsidR="00A019F7" w:rsidRPr="00EF2D2B">
                          <w:rPr>
                            <w:rFonts w:ascii="Georgia" w:eastAsia="SimSun" w:hAnsi="Georgia" w:cs="Tahoma"/>
                            <w:b/>
                            <w:bCs/>
                            <w:caps w:val="0"/>
                            <w:color w:val="0070C0"/>
                            <w:sz w:val="30"/>
                            <w:szCs w:val="30"/>
                            <w:shd w:val="clear" w:color="auto" w:fill="FFFFFF" w:themeFill="background1"/>
                          </w:rPr>
                          <w:t xml:space="preserve"> </w:t>
                        </w:r>
                      </w:p>
                      <w:p w14:paraId="77C41B8C" w14:textId="0BBA0891" w:rsidR="00DF74C0" w:rsidRPr="00EF2D2B" w:rsidRDefault="009E7C28" w:rsidP="0091657A">
                        <w:pPr>
                          <w:pStyle w:val="Nagwekspisutreci"/>
                          <w:spacing w:before="0" w:after="0"/>
                          <w:jc w:val="center"/>
                          <w:rPr>
                            <w:rFonts w:ascii="Georgia" w:eastAsia="SimSun" w:hAnsi="Georgia" w:cs="Tahoma"/>
                            <w:b/>
                            <w:bCs/>
                            <w:caps w:val="0"/>
                            <w:color w:val="0070C0"/>
                            <w:sz w:val="30"/>
                            <w:szCs w:val="30"/>
                            <w:shd w:val="clear" w:color="auto" w:fill="FFFFFF" w:themeFill="background1"/>
                          </w:rPr>
                        </w:pPr>
                        <w:r w:rsidRPr="00EF2D2B">
                          <w:rPr>
                            <w:rFonts w:ascii="Georgia" w:eastAsia="SimSun" w:hAnsi="Georgia" w:cs="Tahoma"/>
                            <w:b/>
                            <w:bCs/>
                            <w:caps w:val="0"/>
                            <w:color w:val="0070C0"/>
                            <w:sz w:val="30"/>
                            <w:szCs w:val="30"/>
                            <w:shd w:val="clear" w:color="auto" w:fill="FFFFFF" w:themeFill="background1"/>
                          </w:rPr>
                          <w:t xml:space="preserve">Z OKAZJI JUBILEUSZU </w:t>
                        </w:r>
                        <w:r w:rsidRPr="00EF2D2B">
                          <w:rPr>
                            <w:rFonts w:ascii="Georgia" w:eastAsia="SimSun" w:hAnsi="Georgia" w:cs="Tahoma"/>
                            <w:b/>
                            <w:bCs/>
                            <w:caps w:val="0"/>
                            <w:color w:val="0070C0"/>
                            <w:sz w:val="30"/>
                            <w:szCs w:val="30"/>
                            <w:shd w:val="clear" w:color="auto" w:fill="FFFFFF" w:themeFill="background1"/>
                          </w:rPr>
                          <w:br/>
                          <w:t>PROF. DR</w:t>
                        </w:r>
                        <w:r w:rsidR="00A92595" w:rsidRPr="00EF2D2B">
                          <w:rPr>
                            <w:rFonts w:ascii="Georgia" w:eastAsia="SimSun" w:hAnsi="Georgia" w:cs="Tahoma"/>
                            <w:b/>
                            <w:bCs/>
                            <w:caps w:val="0"/>
                            <w:color w:val="0070C0"/>
                            <w:sz w:val="30"/>
                            <w:szCs w:val="30"/>
                            <w:shd w:val="clear" w:color="auto" w:fill="FFFFFF" w:themeFill="background1"/>
                          </w:rPr>
                          <w:t>.</w:t>
                        </w:r>
                        <w:r w:rsidRPr="00EF2D2B">
                          <w:rPr>
                            <w:rFonts w:ascii="Georgia" w:eastAsia="SimSun" w:hAnsi="Georgia" w:cs="Tahoma"/>
                            <w:b/>
                            <w:bCs/>
                            <w:caps w:val="0"/>
                            <w:color w:val="0070C0"/>
                            <w:sz w:val="30"/>
                            <w:szCs w:val="30"/>
                            <w:shd w:val="clear" w:color="auto" w:fill="FFFFFF" w:themeFill="background1"/>
                          </w:rPr>
                          <w:t xml:space="preserve"> HAB. HENRYKA MIZERKA</w:t>
                        </w:r>
                      </w:p>
                      <w:p w14:paraId="6046799A" w14:textId="0AB3E9D5" w:rsidR="00DF74C0" w:rsidRDefault="00DF74C0" w:rsidP="00DF74C0"/>
                      <w:p w14:paraId="331E3E89" w14:textId="2A51E36A" w:rsidR="00DF74C0" w:rsidRDefault="00DF74C0" w:rsidP="00DF74C0"/>
                      <w:p w14:paraId="7A10A4CE" w14:textId="77777777" w:rsidR="00833B3E" w:rsidRDefault="00833B3E" w:rsidP="00DF74C0"/>
                      <w:p w14:paraId="3B1DF859" w14:textId="232D6AC0" w:rsidR="006A2DBA" w:rsidRPr="00EF2D2B" w:rsidRDefault="006A2DBA" w:rsidP="006A2DBA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34"/>
                            <w:szCs w:val="34"/>
                          </w:rPr>
                        </w:pPr>
                        <w:r w:rsidRPr="00EF2D2B"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34"/>
                            <w:szCs w:val="34"/>
                          </w:rPr>
                          <w:t>PEDAGOGIKA WOBEC WYZWAŃ WSPÓŁCZESNEGO ŚWIATA</w:t>
                        </w:r>
                      </w:p>
                      <w:p w14:paraId="6E997D41" w14:textId="1167192F" w:rsidR="00DF74C0" w:rsidRDefault="00DF74C0" w:rsidP="00DF74C0">
                        <w:pPr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</w:p>
                      <w:p w14:paraId="72041F30" w14:textId="32A1B401" w:rsidR="006F6F39" w:rsidRDefault="006F6F39" w:rsidP="00DF74C0">
                        <w:pPr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</w:p>
                      <w:p w14:paraId="784D907B" w14:textId="12B54FE9" w:rsidR="00DF74C0" w:rsidRPr="009E7C28" w:rsidRDefault="00DF74C0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9E7C28">
                          <w:rPr>
                            <w:rFonts w:ascii="Georgia" w:hAnsi="Georgia" w:cs="Times New Roman"/>
                            <w:b/>
                            <w:bCs/>
                            <w:sz w:val="24"/>
                            <w:szCs w:val="24"/>
                          </w:rPr>
                          <w:t>PATRONAT</w:t>
                        </w:r>
                        <w:r w:rsidR="009E7C28" w:rsidRPr="009E7C28">
                          <w:rPr>
                            <w:rFonts w:ascii="Georgia" w:hAnsi="Georgia" w:cs="Times New Roman"/>
                            <w:b/>
                            <w:bCs/>
                            <w:sz w:val="24"/>
                            <w:szCs w:val="24"/>
                          </w:rPr>
                          <w:t>Y</w:t>
                        </w:r>
                        <w:r w:rsidRPr="009E7C28">
                          <w:rPr>
                            <w:rFonts w:ascii="Georgia" w:hAnsi="Georgia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HONOROW</w:t>
                        </w:r>
                        <w:r w:rsidR="009E7C28" w:rsidRPr="009E7C28">
                          <w:rPr>
                            <w:rFonts w:ascii="Georgia" w:hAnsi="Georgia" w:cs="Times New Roman"/>
                            <w:b/>
                            <w:bCs/>
                            <w:sz w:val="24"/>
                            <w:szCs w:val="24"/>
                          </w:rPr>
                          <w:t>E</w:t>
                        </w:r>
                      </w:p>
                      <w:p w14:paraId="5C96655B" w14:textId="77777777" w:rsidR="007C20B5" w:rsidRPr="00DF74C0" w:rsidRDefault="007C20B5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16BDE5E4" w14:textId="515B6EB1" w:rsidR="007C20B5" w:rsidRPr="009E7C28" w:rsidRDefault="004D65A2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 w:rsidRPr="009E7C28"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J.M.</w:t>
                        </w:r>
                        <w:r w:rsidR="007C20B5" w:rsidRPr="009E7C28"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 xml:space="preserve"> REKTOR UNIWERSYTETU WARMIŃSKO-MAZURSKIEGO </w:t>
                        </w:r>
                        <w:r w:rsidR="009E7C28" w:rsidRPr="009E7C28"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br/>
                        </w:r>
                        <w:r w:rsidR="007C20B5" w:rsidRPr="009E7C28"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W OLSZTYNIE</w:t>
                        </w:r>
                      </w:p>
                      <w:p w14:paraId="1D6B948F" w14:textId="77777777" w:rsidR="001B327F" w:rsidRDefault="00DF74C0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 w:rsidRPr="009E7C28"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DR HAB. JERZY A. PRZYBOROWSKI, PROF. UWM</w:t>
                        </w:r>
                      </w:p>
                      <w:p w14:paraId="7EBACAAF" w14:textId="77777777" w:rsidR="001B327F" w:rsidRDefault="001B327F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48F2D2E6" w14:textId="0A306C63" w:rsidR="00DF74C0" w:rsidRPr="009E7C28" w:rsidRDefault="001B327F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 w:cs="Times New Roman"/>
                            <w:b/>
                            <w:bCs/>
                            <w:sz w:val="24"/>
                            <w:szCs w:val="24"/>
                          </w:rPr>
                          <w:t>ORAZ</w:t>
                        </w:r>
                        <w:r w:rsidR="000310CC" w:rsidRPr="009E7C28"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50287B0" w14:textId="32DF6E56" w:rsidR="007C20B5" w:rsidRPr="009E7C28" w:rsidRDefault="007C20B5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54A46907" w14:textId="5A673BFC" w:rsidR="009E7C28" w:rsidRPr="009E7C28" w:rsidRDefault="009E7C28" w:rsidP="001B327F">
                        <w:pPr>
                          <w:spacing w:before="0"/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 w:rsidRPr="009E7C28"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 xml:space="preserve">KOMITET NAUK PEDAGOGICZNYCH POLSKIEJ AKADEMII NAUK </w:t>
                        </w:r>
                        <w:r w:rsidR="00517696"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SEKCJA</w:t>
                        </w:r>
                        <w:r w:rsidRPr="009E7C28"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 xml:space="preserve"> PEDAGOGIKI OGÓLNEJ </w:t>
                        </w:r>
                      </w:p>
                      <w:p w14:paraId="2DCA960F" w14:textId="77777777" w:rsidR="009E7C28" w:rsidRPr="009E7C28" w:rsidRDefault="009E7C28" w:rsidP="001B327F">
                        <w:pPr>
                          <w:spacing w:before="0"/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2691AC1B" w14:textId="04EAC533" w:rsidR="00DF74C0" w:rsidRPr="009E7C28" w:rsidRDefault="00DF74C0" w:rsidP="001B327F">
                        <w:pPr>
                          <w:spacing w:before="0"/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 w:rsidRPr="009E7C28"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POLSKIE TOWARZYSTWO PEDAGOGICZNE</w:t>
                        </w:r>
                        <w:r w:rsidR="000310CC" w:rsidRPr="009E7C28"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C9CF26E" w14:textId="77777777" w:rsidR="004D65A2" w:rsidRPr="009E7C28" w:rsidRDefault="004D65A2" w:rsidP="001B327F">
                        <w:pPr>
                          <w:spacing w:before="0"/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36590F35" w14:textId="21075FE2" w:rsidR="00A00F0C" w:rsidRPr="009E7C28" w:rsidRDefault="00A00F0C" w:rsidP="001B327F">
                        <w:pPr>
                          <w:spacing w:before="0"/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 w:rsidRPr="009E7C28"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POLSKIE TOWARZYSTWO EWALUACYJNE</w:t>
                        </w:r>
                        <w:r w:rsidR="000310CC" w:rsidRPr="009E7C28">
                          <w:rPr>
                            <w:rFonts w:ascii="Georgia" w:hAnsi="Georgia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65C810F3" w14:textId="621D00D7" w:rsidR="004D65A2" w:rsidRDefault="004D65A2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3B57A6E4" w14:textId="77A40C7A" w:rsidR="00DF74C0" w:rsidRPr="00D658E3" w:rsidRDefault="00DF74C0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6CC172C6" w14:textId="545D081F" w:rsidR="00DF74C0" w:rsidRDefault="00DF74C0" w:rsidP="00DF74C0">
                        <w:pPr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31F64D82" w14:textId="77777777" w:rsidR="00EF2D2B" w:rsidRDefault="00EF2D2B" w:rsidP="00DF74C0">
                        <w:pPr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364A05BA" w14:textId="77777777" w:rsidR="00EF2D2B" w:rsidRDefault="00EF2D2B" w:rsidP="00DF74C0">
                        <w:pPr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7A3D8D3B" w14:textId="77777777" w:rsidR="00EF2D2B" w:rsidRDefault="00EF2D2B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100D6036" w14:textId="178F946B" w:rsidR="00DF74C0" w:rsidRDefault="00DF74C0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D658E3"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OLSZTYN, 16.11. 2023 </w:t>
                        </w:r>
                      </w:p>
                      <w:p w14:paraId="67A0D2D3" w14:textId="1FC4E0EA" w:rsidR="00F92DA6" w:rsidRDefault="00F92DA6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5EF538F0" w14:textId="22445D47" w:rsidR="00F92DA6" w:rsidRDefault="00F92DA6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1DD8AA63" w14:textId="1C0D5962" w:rsidR="00F92DA6" w:rsidRDefault="00F92DA6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472AB32B" w14:textId="4C286168" w:rsidR="00F92DA6" w:rsidRDefault="00F92DA6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442DC0C7" w14:textId="2A495EA6" w:rsidR="00F92DA6" w:rsidRDefault="00F92DA6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5BC0BD4D" w14:textId="0C2B1941" w:rsidR="00F92DA6" w:rsidRDefault="00F92DA6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6C7483C4" w14:textId="4CEFD609" w:rsidR="00F92DA6" w:rsidRDefault="00F92DA6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27F2FD66" w14:textId="2FEFFBA3" w:rsidR="00F92DA6" w:rsidRDefault="00F92DA6" w:rsidP="00DF74C0">
                        <w:pPr>
                          <w:jc w:val="center"/>
                          <w:rPr>
                            <w:rFonts w:ascii="Georgia" w:hAnsi="Georgia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24955DEE" w14:textId="77777777" w:rsidR="00F92DA6" w:rsidRPr="00D658E3" w:rsidRDefault="00F92DA6" w:rsidP="00DF74C0">
                        <w:pPr>
                          <w:jc w:val="center"/>
                          <w:rPr>
                            <w:rFonts w:ascii="Georgia" w:hAnsi="Georgia"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92DA6">
        <w:t>\</w:t>
      </w:r>
      <w:r w:rsidR="00385119" w:rsidRPr="00385119">
        <w:t xml:space="preserve"> </w:t>
      </w:r>
    </w:p>
    <w:p w14:paraId="708F4427" w14:textId="24394E55" w:rsidR="00F92DA6" w:rsidRDefault="00F92DA6" w:rsidP="00F92DA6">
      <w:r>
        <w:rPr>
          <w:noProof/>
        </w:rPr>
        <w:lastRenderedPageBreak/>
        <mc:AlternateContent>
          <mc:Choice Requires="wpg">
            <w:drawing>
              <wp:anchor distT="0" distB="0" distL="457200" distR="457200" simplePos="0" relativeHeight="251670016" behindDoc="0" locked="0" layoutInCell="1" allowOverlap="1" wp14:anchorId="2C554591" wp14:editId="469DB10A">
                <wp:simplePos x="0" y="0"/>
                <wp:positionH relativeFrom="page">
                  <wp:align>left</wp:align>
                </wp:positionH>
                <wp:positionV relativeFrom="page">
                  <wp:posOffset>252248</wp:posOffset>
                </wp:positionV>
                <wp:extent cx="7094483" cy="9372600"/>
                <wp:effectExtent l="0" t="0" r="11430" b="0"/>
                <wp:wrapSquare wrapText="bothSides"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4483" cy="9372600"/>
                          <a:chOff x="0" y="0"/>
                          <a:chExt cx="2970931" cy="9372600"/>
                        </a:xfrm>
                      </wpg:grpSpPr>
                      <wpg:grpSp>
                        <wpg:cNvPr id="28" name="Grupa 28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29" name="Prostokąt 29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upa 30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31" name="Prostokąt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Prostokąt 32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3" name="Pole tekstowe 33"/>
                        <wps:cNvSpPr txBox="1"/>
                        <wps:spPr>
                          <a:xfrm>
                            <a:off x="922675" y="591671"/>
                            <a:ext cx="2048256" cy="7744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366D80" w14:textId="4CE06E5D" w:rsidR="00F92DA6" w:rsidRPr="009E7C28" w:rsidRDefault="00F92DA6">
                              <w:pPr>
                                <w:pStyle w:val="Nagwekspisutreci"/>
                                <w:spacing w:before="120"/>
                                <w:rPr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 w:rsidRPr="009E7C28">
                                <w:rPr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</w:rPr>
                                <w:t>KOMITET NAUKOWY</w:t>
                              </w:r>
                              <w:r w:rsidR="00567785" w:rsidRPr="009E7C28">
                                <w:rPr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58F6B116" w14:textId="77777777" w:rsidR="00F61304" w:rsidRPr="00F61304" w:rsidRDefault="00F61304" w:rsidP="00F61304"/>
                            <w:p w14:paraId="51A20237" w14:textId="4EFE1CC6" w:rsidR="00846C6B" w:rsidRPr="009E7C28" w:rsidRDefault="00846C6B" w:rsidP="00846C6B">
                              <w:pPr>
                                <w:spacing w:line="276" w:lineRule="auto"/>
                              </w:pPr>
                              <w:r w:rsidRPr="00EE7A52">
                                <w:t xml:space="preserve">Prof. dr hab. dr h.c. multi. </w:t>
                              </w:r>
                              <w:r w:rsidRPr="009E7C28">
                                <w:t xml:space="preserve">Zbyszko Melosik (Uniwersytet im. Adama Mickiewicza </w:t>
                              </w:r>
                              <w:r w:rsidR="005C0F80">
                                <w:br/>
                              </w:r>
                              <w:r w:rsidRPr="009E7C28">
                                <w:t>w Poznaniu)</w:t>
                              </w:r>
                            </w:p>
                            <w:p w14:paraId="4F3BC77B" w14:textId="77777777" w:rsidR="00846C6B" w:rsidRPr="009E7C28" w:rsidRDefault="00846C6B" w:rsidP="00846C6B">
                              <w:pPr>
                                <w:spacing w:line="276" w:lineRule="auto"/>
                                <w:jc w:val="both"/>
                              </w:pPr>
                              <w:r w:rsidRPr="009E7C28">
                                <w:rPr>
                                  <w:lang w:val="en-GB"/>
                                </w:rPr>
                                <w:t xml:space="preserve">Prof. dr hab. </w:t>
                              </w:r>
                              <w:bookmarkStart w:id="0" w:name="_Hlk135400037"/>
                              <w:r w:rsidRPr="009E7C28">
                                <w:rPr>
                                  <w:lang w:val="en-GB"/>
                                </w:rPr>
                                <w:t xml:space="preserve">dr h.c. multi. </w:t>
                              </w:r>
                              <w:bookmarkEnd w:id="0"/>
                              <w:r w:rsidRPr="009E7C28">
                                <w:t xml:space="preserve">Bogusław Śliwerski (Uniwersytet Łódzki) </w:t>
                              </w:r>
                            </w:p>
                            <w:p w14:paraId="11F8B757" w14:textId="77777777" w:rsidR="00846C6B" w:rsidRPr="00EE7A52" w:rsidRDefault="00846C6B" w:rsidP="00846C6B">
                              <w:pPr>
                                <w:spacing w:line="276" w:lineRule="auto"/>
                                <w:jc w:val="both"/>
                              </w:pPr>
                              <w:r w:rsidRPr="00EE7A52">
                                <w:t>Prof. Dr. Robert Frietsch (Hochschule Koblenz, Niemcy)</w:t>
                              </w:r>
                            </w:p>
                            <w:p w14:paraId="64013D8B" w14:textId="77777777" w:rsidR="0079700E" w:rsidRPr="009E7C28" w:rsidRDefault="0079700E" w:rsidP="009E7C28">
                              <w:pPr>
                                <w:spacing w:line="276" w:lineRule="auto"/>
                                <w:jc w:val="both"/>
                              </w:pPr>
                              <w:r w:rsidRPr="009E7C28">
                                <w:t>Prof. dr hab. Józef Górniewicz (Uniwersytet Warmińsko-Mazurski w Olsztynie)</w:t>
                              </w:r>
                            </w:p>
                            <w:p w14:paraId="080E01D9" w14:textId="77777777" w:rsidR="0079700E" w:rsidRPr="009E7C28" w:rsidRDefault="0079700E" w:rsidP="009E7C28">
                              <w:pPr>
                                <w:spacing w:line="276" w:lineRule="auto"/>
                                <w:jc w:val="both"/>
                              </w:pPr>
                              <w:bookmarkStart w:id="1" w:name="_Hlk134094693"/>
                              <w:r w:rsidRPr="009E7C28">
                                <w:t xml:space="preserve">Prof. dr hab. Roman Leppert </w:t>
                              </w:r>
                              <w:bookmarkStart w:id="2" w:name="_Hlk131578720"/>
                              <w:r w:rsidRPr="009E7C28">
                                <w:t>(Uniwersytet Kazimierza Wielkiego w Bydgoszczy)</w:t>
                              </w:r>
                              <w:bookmarkEnd w:id="2"/>
                            </w:p>
                            <w:bookmarkEnd w:id="1"/>
                            <w:p w14:paraId="35A37EEB" w14:textId="77777777" w:rsidR="008976DA" w:rsidRPr="009E7C28" w:rsidRDefault="008976DA" w:rsidP="008976DA">
                              <w:pPr>
                                <w:spacing w:line="276" w:lineRule="auto"/>
                                <w:jc w:val="both"/>
                                <w:rPr>
                                  <w:lang w:val="en-GB"/>
                                </w:rPr>
                              </w:pPr>
                              <w:r w:rsidRPr="009E7C28">
                                <w:rPr>
                                  <w:lang w:val="en-GB"/>
                                </w:rPr>
                                <w:t>Assoc. Prof. Ph.D. Monika Allgurin (Jönköping University, Szwecja)</w:t>
                              </w:r>
                            </w:p>
                            <w:p w14:paraId="57E9053B" w14:textId="77777777" w:rsidR="008976DA" w:rsidRPr="009E7C28" w:rsidRDefault="008976DA" w:rsidP="008976DA">
                              <w:pPr>
                                <w:spacing w:line="276" w:lineRule="auto"/>
                                <w:rPr>
                                  <w:lang w:val="en-GB"/>
                                </w:rPr>
                              </w:pPr>
                              <w:r w:rsidRPr="009E7C28">
                                <w:rPr>
                                  <w:lang w:val="en-GB"/>
                                </w:rPr>
                                <w:t>Dr. habil. Thea D. Boldt-Jaremko (Brandenburgische Technische Universität Cottbus-Senftenberg, Niemcy)</w:t>
                              </w:r>
                            </w:p>
                            <w:p w14:paraId="567B667C" w14:textId="4FF73EC4" w:rsidR="0079700E" w:rsidRPr="009E7C28" w:rsidRDefault="0079700E" w:rsidP="009E7C28">
                              <w:pPr>
                                <w:spacing w:line="276" w:lineRule="auto"/>
                              </w:pPr>
                              <w:r w:rsidRPr="009E7C28">
                                <w:t xml:space="preserve">Dr hab. Mariusz Cichosz, prof. UKW (Uniwersytet Kazimierza Wielkiego </w:t>
                              </w:r>
                              <w:r w:rsidR="005C0F80">
                                <w:br/>
                              </w:r>
                              <w:r w:rsidRPr="009E7C28">
                                <w:t>w Bydgoszczy)</w:t>
                              </w:r>
                            </w:p>
                            <w:p w14:paraId="23A5BEF6" w14:textId="77777777" w:rsidR="0079700E" w:rsidRPr="009E7C28" w:rsidRDefault="0079700E" w:rsidP="009E7C28">
                              <w:pPr>
                                <w:spacing w:line="276" w:lineRule="auto"/>
                                <w:jc w:val="both"/>
                              </w:pPr>
                              <w:r w:rsidRPr="009E7C28">
                                <w:t>Dr hab. Roman Dorczak, prof. UJ (Uniwersytet Jagielloński w Krakowie)</w:t>
                              </w:r>
                            </w:p>
                            <w:p w14:paraId="206599E8" w14:textId="77777777" w:rsidR="004A7618" w:rsidRPr="009E7C28" w:rsidRDefault="004A7618" w:rsidP="009E7C28">
                              <w:pPr>
                                <w:spacing w:line="276" w:lineRule="auto"/>
                              </w:pPr>
                              <w:r w:rsidRPr="009E7C28">
                                <w:t xml:space="preserve">Dr hab. Bogusława Dorota Gołębniak, prof. DSW (Uniwersytet Dolnośląski DSW, Wrocław) </w:t>
                              </w:r>
                            </w:p>
                            <w:p w14:paraId="64218313" w14:textId="295F875F" w:rsidR="004A7618" w:rsidRPr="009E7C28" w:rsidRDefault="004A7618" w:rsidP="009E7C28">
                              <w:pPr>
                                <w:spacing w:line="276" w:lineRule="auto"/>
                              </w:pPr>
                              <w:r w:rsidRPr="009E7C28">
                                <w:t>Dr hab.</w:t>
                              </w:r>
                              <w:r w:rsidR="009E7C28" w:rsidRPr="009E7C28">
                                <w:t xml:space="preserve"> </w:t>
                              </w:r>
                              <w:r w:rsidRPr="009E7C28">
                                <w:t xml:space="preserve">Ewa Kantowicz, prof. UWM </w:t>
                              </w:r>
                              <w:bookmarkStart w:id="3" w:name="_Hlk131578141"/>
                              <w:r w:rsidRPr="009E7C28">
                                <w:t>(Uniwersytet Warmińsko-Mazurski w Olsztynie)</w:t>
                              </w:r>
                              <w:bookmarkEnd w:id="3"/>
                            </w:p>
                            <w:p w14:paraId="095B7DC1" w14:textId="5B2FC689" w:rsidR="004A7618" w:rsidRPr="009E7C28" w:rsidRDefault="004A7618" w:rsidP="009E7C28">
                              <w:pPr>
                                <w:spacing w:line="276" w:lineRule="auto"/>
                              </w:pPr>
                              <w:r w:rsidRPr="009E7C28">
                                <w:t xml:space="preserve">Dr hab. Hanna Kędzierska, prof. UWM (Uniwersytet Warmińsko-Mazurski </w:t>
                              </w:r>
                              <w:r w:rsidR="005C0F80">
                                <w:br/>
                              </w:r>
                              <w:r w:rsidRPr="009E7C28">
                                <w:t>w Olsztynie)</w:t>
                              </w:r>
                            </w:p>
                            <w:p w14:paraId="50635283" w14:textId="5BA21B51" w:rsidR="004A7618" w:rsidRPr="009E7C28" w:rsidRDefault="0079700E" w:rsidP="009E7C28">
                              <w:pPr>
                                <w:spacing w:line="276" w:lineRule="auto"/>
                                <w:ind w:left="0" w:firstLine="74"/>
                              </w:pPr>
                              <w:r w:rsidRPr="009E7C28">
                                <w:t xml:space="preserve">Dr hab. </w:t>
                              </w:r>
                              <w:r w:rsidR="004A7618" w:rsidRPr="009E7C28">
                                <w:t>Michał Klichowski</w:t>
                              </w:r>
                              <w:r w:rsidRPr="009E7C28">
                                <w:t>, prof. UAM</w:t>
                              </w:r>
                              <w:r w:rsidR="004A7618" w:rsidRPr="009E7C28">
                                <w:t xml:space="preserve"> </w:t>
                              </w:r>
                              <w:r w:rsidR="005B67B4">
                                <w:t>(</w:t>
                              </w:r>
                              <w:r w:rsidR="009E7C28" w:rsidRPr="009E7C28">
                                <w:t xml:space="preserve">Uniwersytet im. Adama Mickiewicza </w:t>
                              </w:r>
                              <w:r w:rsidR="009E7C28" w:rsidRPr="009E7C28">
                                <w:br/>
                                <w:t xml:space="preserve"> w Poznaniu)</w:t>
                              </w:r>
                            </w:p>
                            <w:p w14:paraId="53C40B02" w14:textId="77777777" w:rsidR="004A7618" w:rsidRPr="009E7C28" w:rsidRDefault="004A7618" w:rsidP="009E7C28">
                              <w:pPr>
                                <w:spacing w:line="276" w:lineRule="auto"/>
                                <w:jc w:val="both"/>
                              </w:pPr>
                              <w:r w:rsidRPr="009E7C28">
                                <w:t xml:space="preserve">Dr hab. Grzegorz Mazurkiewicz, prof. UJ </w:t>
                              </w:r>
                              <w:bookmarkStart w:id="4" w:name="_Hlk131580540"/>
                              <w:r w:rsidRPr="009E7C28">
                                <w:t>(Uniwersytet Jagielloński w Krakowie)</w:t>
                              </w:r>
                              <w:bookmarkEnd w:id="4"/>
                            </w:p>
                            <w:p w14:paraId="5110E904" w14:textId="77777777" w:rsidR="008976DA" w:rsidRDefault="008976DA" w:rsidP="008976DA">
                              <w:pPr>
                                <w:spacing w:line="276" w:lineRule="auto"/>
                                <w:jc w:val="both"/>
                                <w:rPr>
                                  <w:lang w:val="en-GB"/>
                                </w:rPr>
                              </w:pPr>
                              <w:r w:rsidRPr="009E7C28">
                                <w:rPr>
                                  <w:lang w:val="en-GB"/>
                                </w:rPr>
                                <w:t>Prof. dr Odeta Merfeldaitė (Mykolas Romeris University in Vilnus, Litwa)</w:t>
                              </w:r>
                            </w:p>
                            <w:p w14:paraId="3863D2D6" w14:textId="72C0C83F" w:rsidR="008670E5" w:rsidRPr="008670E5" w:rsidRDefault="008670E5" w:rsidP="002A39EA">
                              <w:pPr>
                                <w:spacing w:line="276" w:lineRule="auto"/>
                              </w:pPr>
                              <w:r w:rsidRPr="008670E5">
                                <w:t xml:space="preserve">Dr hab. Marzenna Nowicka, </w:t>
                              </w:r>
                              <w:r>
                                <w:t xml:space="preserve">prof. UWM </w:t>
                              </w:r>
                              <w:r w:rsidRPr="008670E5">
                                <w:t xml:space="preserve">(Uniwersytet Warmińsko-Mazurski </w:t>
                              </w:r>
                              <w:r w:rsidRPr="008670E5">
                                <w:br/>
                                <w:t>w Olsztynie)</w:t>
                              </w:r>
                            </w:p>
                            <w:p w14:paraId="6870A512" w14:textId="77777777" w:rsidR="004A7618" w:rsidRPr="009E7C28" w:rsidRDefault="004A7618" w:rsidP="009E7C28">
                              <w:pPr>
                                <w:spacing w:line="276" w:lineRule="auto"/>
                                <w:jc w:val="both"/>
                              </w:pPr>
                              <w:r w:rsidRPr="009E7C28">
                                <w:t xml:space="preserve">Dr hab. Justyna Nowotniak, prof. US (Uniwersytet Szczeciński) </w:t>
                              </w:r>
                            </w:p>
                            <w:p w14:paraId="78109803" w14:textId="22E135BA" w:rsidR="00567785" w:rsidRPr="009E7C28" w:rsidRDefault="00567785" w:rsidP="009E7C28">
                              <w:pPr>
                                <w:spacing w:line="276" w:lineRule="auto"/>
                              </w:pPr>
                              <w:r w:rsidRPr="009E7C28">
                                <w:t>Dr hab. Joanna Ostrouch-Kamińska, prof. UWM</w:t>
                              </w:r>
                              <w:r w:rsidR="009B1178" w:rsidRPr="009E7C28">
                                <w:t xml:space="preserve"> </w:t>
                              </w:r>
                              <w:bookmarkStart w:id="5" w:name="_Hlk135809788"/>
                              <w:r w:rsidR="009B1178" w:rsidRPr="009E7C28">
                                <w:t xml:space="preserve">(Uniwersytet Warmińsko-Mazurski </w:t>
                              </w:r>
                              <w:r w:rsidR="009E7C28" w:rsidRPr="009E7C28">
                                <w:br/>
                              </w:r>
                              <w:r w:rsidR="009B1178" w:rsidRPr="009E7C28">
                                <w:t>w Olsztynie)</w:t>
                              </w:r>
                            </w:p>
                            <w:bookmarkEnd w:id="5"/>
                            <w:p w14:paraId="6EE57597" w14:textId="77777777" w:rsidR="0079700E" w:rsidRPr="009E7C28" w:rsidRDefault="0079700E" w:rsidP="009E7C28">
                              <w:pPr>
                                <w:spacing w:line="276" w:lineRule="auto"/>
                                <w:jc w:val="both"/>
                              </w:pPr>
                              <w:r w:rsidRPr="009E7C28">
                                <w:t>Dr hab. Agnieszka Szplit, prof. UJK (Uniwersytet Jana Kochanowskiego w Kielcach)</w:t>
                              </w:r>
                            </w:p>
                            <w:p w14:paraId="32EAD139" w14:textId="4FD8F3AE" w:rsidR="0079700E" w:rsidRPr="009E7C28" w:rsidRDefault="0079700E" w:rsidP="009E7C28">
                              <w:pPr>
                                <w:spacing w:line="276" w:lineRule="auto"/>
                                <w:jc w:val="both"/>
                                <w:rPr>
                                  <w:lang w:val="en-GB"/>
                                </w:rPr>
                              </w:pPr>
                              <w:r w:rsidRPr="009E7C28">
                                <w:rPr>
                                  <w:lang w:val="en-GB"/>
                                </w:rPr>
                                <w:t xml:space="preserve">Prof. Cristina Vieira (University of Coimbra, </w:t>
                              </w:r>
                              <w:r w:rsidR="009E7C28" w:rsidRPr="009E7C28">
                                <w:rPr>
                                  <w:lang w:val="en-GB"/>
                                </w:rPr>
                                <w:t>Portugalia</w:t>
                              </w:r>
                              <w:r w:rsidRPr="009E7C28">
                                <w:rPr>
                                  <w:lang w:val="en-GB"/>
                                </w:rPr>
                                <w:t>)</w:t>
                              </w:r>
                            </w:p>
                            <w:p w14:paraId="0DBCE082" w14:textId="4E0FD20E" w:rsidR="009B1178" w:rsidRPr="009E7C28" w:rsidRDefault="009B1178" w:rsidP="009E7C28">
                              <w:pPr>
                                <w:spacing w:line="276" w:lineRule="auto"/>
                                <w:jc w:val="both"/>
                                <w:rPr>
                                  <w:lang w:val="en-GB"/>
                                </w:rPr>
                              </w:pPr>
                              <w:r w:rsidRPr="009E7C28">
                                <w:rPr>
                                  <w:lang w:val="en-GB"/>
                                </w:rPr>
                                <w:t xml:space="preserve">Doc. dr Irena Žemaitaitytė </w:t>
                              </w:r>
                              <w:bookmarkStart w:id="6" w:name="_Hlk131578437"/>
                              <w:r w:rsidRPr="009E7C28">
                                <w:rPr>
                                  <w:lang w:val="en-GB"/>
                                </w:rPr>
                                <w:t>(Mykolas Romeris University</w:t>
                              </w:r>
                              <w:r w:rsidR="00F61304" w:rsidRPr="009E7C28">
                                <w:rPr>
                                  <w:lang w:val="en-GB"/>
                                </w:rPr>
                                <w:t xml:space="preserve"> in Vilnus</w:t>
                              </w:r>
                              <w:r w:rsidR="009E7C28" w:rsidRPr="009E7C28">
                                <w:rPr>
                                  <w:lang w:val="en-GB"/>
                                </w:rPr>
                                <w:t>, Litwa</w:t>
                              </w:r>
                              <w:r w:rsidRPr="009E7C28">
                                <w:rPr>
                                  <w:lang w:val="en-GB"/>
                                </w:rPr>
                                <w:t>)</w:t>
                              </w:r>
                              <w:bookmarkEnd w:id="6"/>
                            </w:p>
                            <w:p w14:paraId="46F3E090" w14:textId="77777777" w:rsidR="004B4D24" w:rsidRPr="0079700E" w:rsidRDefault="004B4D24" w:rsidP="00F92DA6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w14:anchorId="2C554591" id="Grupa 27" o:spid="_x0000_s1033" style="position:absolute;left:0;text-align:left;margin-left:0;margin-top:19.85pt;width:558.6pt;height:738pt;z-index:251670016;mso-height-percent:932;mso-wrap-distance-left:36pt;mso-wrap-distance-right:36pt;mso-position-horizontal:left;mso-position-horizontal-relative:page;mso-position-vertical-relative:page;mso-height-percent:932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">
                <v:group id="Grupa 28" o:spid="_x0000_s1034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Prostokąt 29" o:spid="_x0000_s1035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" fillcolor="white [3212]" stroked="f" strokeweight="1pt">
                    <v:fill opacity="0"/>
                  </v:rect>
                  <v:group id="Grupa 30" o:spid="_x0000_s1036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Prostokąt 5" o:spid="_x0000_s1037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" path="m,l667707,v4,1323975,-219068,3990702,-219064,5314677c448639,7111854,667711,7566279,667707,9363456l,9363456,,xe" fillcolor="#94b6d2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Prostokąt 32" o:spid="_x0000_s1038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" stroked="f" strokeweight="1pt">
                      <v:fill r:id="rId17" o:title="" recolor="t" rotate="t" type="frame"/>
                    </v:rect>
                  </v:group>
                </v:group>
                <v:shape id="Pole tekstowe 33" o:spid="_x0000_s1039" type="#_x0000_t202" style="position:absolute;left:9226;top:5916;width:20483;height:77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  <v:textbox inset="0,0,0,0">
                    <w:txbxContent>
                      <w:p w14:paraId="43366D80" w14:textId="4CE06E5D" w:rsidR="00F92DA6" w:rsidRPr="009E7C28" w:rsidRDefault="00F92DA6">
                        <w:pPr>
                          <w:pStyle w:val="Nagwekspisutreci"/>
                          <w:spacing w:before="120"/>
                          <w:rPr>
                            <w:b/>
                            <w:bCs/>
                            <w:color w:val="0070C0"/>
                            <w:sz w:val="26"/>
                            <w:szCs w:val="26"/>
                          </w:rPr>
                        </w:pPr>
                        <w:r w:rsidRPr="009E7C28">
                          <w:rPr>
                            <w:b/>
                            <w:bCs/>
                            <w:color w:val="0070C0"/>
                            <w:sz w:val="26"/>
                            <w:szCs w:val="26"/>
                          </w:rPr>
                          <w:t>KOMITET NAUKOWY</w:t>
                        </w:r>
                        <w:r w:rsidR="00567785" w:rsidRPr="009E7C28">
                          <w:rPr>
                            <w:b/>
                            <w:bCs/>
                            <w:color w:val="0070C0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58F6B116" w14:textId="77777777" w:rsidR="00F61304" w:rsidRPr="00F61304" w:rsidRDefault="00F61304" w:rsidP="00F61304"/>
                      <w:p w14:paraId="51A20237" w14:textId="4EFE1CC6" w:rsidR="00846C6B" w:rsidRPr="009E7C28" w:rsidRDefault="00846C6B" w:rsidP="00846C6B">
                        <w:pPr>
                          <w:spacing w:line="276" w:lineRule="auto"/>
                        </w:pPr>
                        <w:r w:rsidRPr="00EE7A52">
                          <w:t xml:space="preserve">Prof. dr hab. dr h.c. multi. </w:t>
                        </w:r>
                        <w:r w:rsidRPr="009E7C28">
                          <w:t xml:space="preserve">Zbyszko Melosik (Uniwersytet im. Adama Mickiewicza </w:t>
                        </w:r>
                        <w:r w:rsidR="005C0F80">
                          <w:br/>
                        </w:r>
                        <w:r w:rsidRPr="009E7C28">
                          <w:t>w Poznaniu)</w:t>
                        </w:r>
                      </w:p>
                      <w:p w14:paraId="4F3BC77B" w14:textId="77777777" w:rsidR="00846C6B" w:rsidRPr="009E7C28" w:rsidRDefault="00846C6B" w:rsidP="00846C6B">
                        <w:pPr>
                          <w:spacing w:line="276" w:lineRule="auto"/>
                          <w:jc w:val="both"/>
                        </w:pPr>
                        <w:r w:rsidRPr="009E7C28">
                          <w:rPr>
                            <w:lang w:val="en-GB"/>
                          </w:rPr>
                          <w:t xml:space="preserve">Prof. dr hab. </w:t>
                        </w:r>
                        <w:bookmarkStart w:id="7" w:name="_Hlk135400037"/>
                        <w:r w:rsidRPr="009E7C28">
                          <w:rPr>
                            <w:lang w:val="en-GB"/>
                          </w:rPr>
                          <w:t xml:space="preserve">dr h.c. multi. </w:t>
                        </w:r>
                        <w:bookmarkEnd w:id="7"/>
                        <w:r w:rsidRPr="009E7C28">
                          <w:t xml:space="preserve">Bogusław Śliwerski (Uniwersytet Łódzki) </w:t>
                        </w:r>
                      </w:p>
                      <w:p w14:paraId="11F8B757" w14:textId="77777777" w:rsidR="00846C6B" w:rsidRPr="00EE7A52" w:rsidRDefault="00846C6B" w:rsidP="00846C6B">
                        <w:pPr>
                          <w:spacing w:line="276" w:lineRule="auto"/>
                          <w:jc w:val="both"/>
                        </w:pPr>
                        <w:r w:rsidRPr="00EE7A52">
                          <w:t>Prof. Dr. Robert Frietsch (Hochschule Koblenz, Niemcy)</w:t>
                        </w:r>
                      </w:p>
                      <w:p w14:paraId="64013D8B" w14:textId="77777777" w:rsidR="0079700E" w:rsidRPr="009E7C28" w:rsidRDefault="0079700E" w:rsidP="009E7C28">
                        <w:pPr>
                          <w:spacing w:line="276" w:lineRule="auto"/>
                          <w:jc w:val="both"/>
                        </w:pPr>
                        <w:r w:rsidRPr="009E7C28">
                          <w:t>Prof. dr hab. Józef Górniewicz (Uniwersytet Warmińsko-Mazurski w Olsztynie)</w:t>
                        </w:r>
                      </w:p>
                      <w:p w14:paraId="080E01D9" w14:textId="77777777" w:rsidR="0079700E" w:rsidRPr="009E7C28" w:rsidRDefault="0079700E" w:rsidP="009E7C28">
                        <w:pPr>
                          <w:spacing w:line="276" w:lineRule="auto"/>
                          <w:jc w:val="both"/>
                        </w:pPr>
                        <w:bookmarkStart w:id="8" w:name="_Hlk134094693"/>
                        <w:r w:rsidRPr="009E7C28">
                          <w:t xml:space="preserve">Prof. dr hab. Roman Leppert </w:t>
                        </w:r>
                        <w:bookmarkStart w:id="9" w:name="_Hlk131578720"/>
                        <w:r w:rsidRPr="009E7C28">
                          <w:t>(Uniwersytet Kazimierza Wielkiego w Bydgoszczy)</w:t>
                        </w:r>
                        <w:bookmarkEnd w:id="9"/>
                      </w:p>
                      <w:bookmarkEnd w:id="8"/>
                      <w:p w14:paraId="35A37EEB" w14:textId="77777777" w:rsidR="008976DA" w:rsidRPr="009E7C28" w:rsidRDefault="008976DA" w:rsidP="008976DA">
                        <w:pPr>
                          <w:spacing w:line="276" w:lineRule="auto"/>
                          <w:jc w:val="both"/>
                          <w:rPr>
                            <w:lang w:val="en-GB"/>
                          </w:rPr>
                        </w:pPr>
                        <w:r w:rsidRPr="009E7C28">
                          <w:rPr>
                            <w:lang w:val="en-GB"/>
                          </w:rPr>
                          <w:t>Assoc. Prof. Ph.D. Monika Allgurin (Jönköping University, Szwecja)</w:t>
                        </w:r>
                      </w:p>
                      <w:p w14:paraId="57E9053B" w14:textId="77777777" w:rsidR="008976DA" w:rsidRPr="009E7C28" w:rsidRDefault="008976DA" w:rsidP="008976DA">
                        <w:pPr>
                          <w:spacing w:line="276" w:lineRule="auto"/>
                          <w:rPr>
                            <w:lang w:val="en-GB"/>
                          </w:rPr>
                        </w:pPr>
                        <w:r w:rsidRPr="009E7C28">
                          <w:rPr>
                            <w:lang w:val="en-GB"/>
                          </w:rPr>
                          <w:t>Dr. habil. Thea D. Boldt-Jaremko (Brandenburgische Technische Universität Cottbus-Senftenberg, Niemcy)</w:t>
                        </w:r>
                      </w:p>
                      <w:p w14:paraId="567B667C" w14:textId="4FF73EC4" w:rsidR="0079700E" w:rsidRPr="009E7C28" w:rsidRDefault="0079700E" w:rsidP="009E7C28">
                        <w:pPr>
                          <w:spacing w:line="276" w:lineRule="auto"/>
                        </w:pPr>
                        <w:r w:rsidRPr="009E7C28">
                          <w:t xml:space="preserve">Dr hab. Mariusz Cichosz, prof. UKW (Uniwersytet Kazimierza Wielkiego </w:t>
                        </w:r>
                        <w:r w:rsidR="005C0F80">
                          <w:br/>
                        </w:r>
                        <w:r w:rsidRPr="009E7C28">
                          <w:t>w Bydgoszczy)</w:t>
                        </w:r>
                      </w:p>
                      <w:p w14:paraId="23A5BEF6" w14:textId="77777777" w:rsidR="0079700E" w:rsidRPr="009E7C28" w:rsidRDefault="0079700E" w:rsidP="009E7C28">
                        <w:pPr>
                          <w:spacing w:line="276" w:lineRule="auto"/>
                          <w:jc w:val="both"/>
                        </w:pPr>
                        <w:r w:rsidRPr="009E7C28">
                          <w:t>Dr hab. Roman Dorczak, prof. UJ (Uniwersytet Jagielloński w Krakowie)</w:t>
                        </w:r>
                      </w:p>
                      <w:p w14:paraId="206599E8" w14:textId="77777777" w:rsidR="004A7618" w:rsidRPr="009E7C28" w:rsidRDefault="004A7618" w:rsidP="009E7C28">
                        <w:pPr>
                          <w:spacing w:line="276" w:lineRule="auto"/>
                        </w:pPr>
                        <w:r w:rsidRPr="009E7C28">
                          <w:t xml:space="preserve">Dr hab. Bogusława Dorota Gołębniak, prof. DSW (Uniwersytet Dolnośląski DSW, Wrocław) </w:t>
                        </w:r>
                      </w:p>
                      <w:p w14:paraId="64218313" w14:textId="295F875F" w:rsidR="004A7618" w:rsidRPr="009E7C28" w:rsidRDefault="004A7618" w:rsidP="009E7C28">
                        <w:pPr>
                          <w:spacing w:line="276" w:lineRule="auto"/>
                        </w:pPr>
                        <w:r w:rsidRPr="009E7C28">
                          <w:t>Dr hab.</w:t>
                        </w:r>
                        <w:r w:rsidR="009E7C28" w:rsidRPr="009E7C28">
                          <w:t xml:space="preserve"> </w:t>
                        </w:r>
                        <w:r w:rsidRPr="009E7C28">
                          <w:t xml:space="preserve">Ewa Kantowicz, prof. UWM </w:t>
                        </w:r>
                        <w:bookmarkStart w:id="10" w:name="_Hlk131578141"/>
                        <w:r w:rsidRPr="009E7C28">
                          <w:t>(Uniwersytet Warmińsko-Mazurski w Olsztynie)</w:t>
                        </w:r>
                        <w:bookmarkEnd w:id="10"/>
                      </w:p>
                      <w:p w14:paraId="095B7DC1" w14:textId="5B2FC689" w:rsidR="004A7618" w:rsidRPr="009E7C28" w:rsidRDefault="004A7618" w:rsidP="009E7C28">
                        <w:pPr>
                          <w:spacing w:line="276" w:lineRule="auto"/>
                        </w:pPr>
                        <w:r w:rsidRPr="009E7C28">
                          <w:t xml:space="preserve">Dr hab. Hanna Kędzierska, prof. UWM (Uniwersytet Warmińsko-Mazurski </w:t>
                        </w:r>
                        <w:r w:rsidR="005C0F80">
                          <w:br/>
                        </w:r>
                        <w:r w:rsidRPr="009E7C28">
                          <w:t>w Olsztynie)</w:t>
                        </w:r>
                      </w:p>
                      <w:p w14:paraId="50635283" w14:textId="5BA21B51" w:rsidR="004A7618" w:rsidRPr="009E7C28" w:rsidRDefault="0079700E" w:rsidP="009E7C28">
                        <w:pPr>
                          <w:spacing w:line="276" w:lineRule="auto"/>
                          <w:ind w:left="0" w:firstLine="74"/>
                        </w:pPr>
                        <w:r w:rsidRPr="009E7C28">
                          <w:t xml:space="preserve">Dr hab. </w:t>
                        </w:r>
                        <w:r w:rsidR="004A7618" w:rsidRPr="009E7C28">
                          <w:t>Michał Klichowski</w:t>
                        </w:r>
                        <w:r w:rsidRPr="009E7C28">
                          <w:t>, prof. UAM</w:t>
                        </w:r>
                        <w:r w:rsidR="004A7618" w:rsidRPr="009E7C28">
                          <w:t xml:space="preserve"> </w:t>
                        </w:r>
                        <w:r w:rsidR="005B67B4">
                          <w:t>(</w:t>
                        </w:r>
                        <w:r w:rsidR="009E7C28" w:rsidRPr="009E7C28">
                          <w:t xml:space="preserve">Uniwersytet im. Adama Mickiewicza </w:t>
                        </w:r>
                        <w:r w:rsidR="009E7C28" w:rsidRPr="009E7C28">
                          <w:br/>
                          <w:t xml:space="preserve"> w Poznaniu)</w:t>
                        </w:r>
                      </w:p>
                      <w:p w14:paraId="53C40B02" w14:textId="77777777" w:rsidR="004A7618" w:rsidRPr="009E7C28" w:rsidRDefault="004A7618" w:rsidP="009E7C28">
                        <w:pPr>
                          <w:spacing w:line="276" w:lineRule="auto"/>
                          <w:jc w:val="both"/>
                        </w:pPr>
                        <w:r w:rsidRPr="009E7C28">
                          <w:t xml:space="preserve">Dr hab. Grzegorz Mazurkiewicz, prof. UJ </w:t>
                        </w:r>
                        <w:bookmarkStart w:id="11" w:name="_Hlk131580540"/>
                        <w:r w:rsidRPr="009E7C28">
                          <w:t>(Uniwersytet Jagielloński w Krakowie)</w:t>
                        </w:r>
                        <w:bookmarkEnd w:id="11"/>
                      </w:p>
                      <w:p w14:paraId="5110E904" w14:textId="77777777" w:rsidR="008976DA" w:rsidRDefault="008976DA" w:rsidP="008976DA">
                        <w:pPr>
                          <w:spacing w:line="276" w:lineRule="auto"/>
                          <w:jc w:val="both"/>
                          <w:rPr>
                            <w:lang w:val="en-GB"/>
                          </w:rPr>
                        </w:pPr>
                        <w:r w:rsidRPr="009E7C28">
                          <w:rPr>
                            <w:lang w:val="en-GB"/>
                          </w:rPr>
                          <w:t>Prof. dr Odeta Merfeldaitė (Mykolas Romeris University in Vilnus, Litwa)</w:t>
                        </w:r>
                      </w:p>
                      <w:p w14:paraId="3863D2D6" w14:textId="72C0C83F" w:rsidR="008670E5" w:rsidRPr="008670E5" w:rsidRDefault="008670E5" w:rsidP="002A39EA">
                        <w:pPr>
                          <w:spacing w:line="276" w:lineRule="auto"/>
                        </w:pPr>
                        <w:r w:rsidRPr="008670E5">
                          <w:t xml:space="preserve">Dr hab. Marzenna Nowicka, </w:t>
                        </w:r>
                        <w:r>
                          <w:t xml:space="preserve">prof. UWM </w:t>
                        </w:r>
                        <w:r w:rsidRPr="008670E5">
                          <w:t xml:space="preserve">(Uniwersytet Warmińsko-Mazurski </w:t>
                        </w:r>
                        <w:r w:rsidRPr="008670E5">
                          <w:br/>
                          <w:t>w Olsztynie)</w:t>
                        </w:r>
                      </w:p>
                      <w:p w14:paraId="6870A512" w14:textId="77777777" w:rsidR="004A7618" w:rsidRPr="009E7C28" w:rsidRDefault="004A7618" w:rsidP="009E7C28">
                        <w:pPr>
                          <w:spacing w:line="276" w:lineRule="auto"/>
                          <w:jc w:val="both"/>
                        </w:pPr>
                        <w:r w:rsidRPr="009E7C28">
                          <w:t xml:space="preserve">Dr hab. Justyna Nowotniak, prof. US (Uniwersytet Szczeciński) </w:t>
                        </w:r>
                      </w:p>
                      <w:p w14:paraId="78109803" w14:textId="22E135BA" w:rsidR="00567785" w:rsidRPr="009E7C28" w:rsidRDefault="00567785" w:rsidP="009E7C28">
                        <w:pPr>
                          <w:spacing w:line="276" w:lineRule="auto"/>
                        </w:pPr>
                        <w:r w:rsidRPr="009E7C28">
                          <w:t>Dr hab. Joanna Ostrouch-Kamińska, prof. UWM</w:t>
                        </w:r>
                        <w:r w:rsidR="009B1178" w:rsidRPr="009E7C28">
                          <w:t xml:space="preserve"> </w:t>
                        </w:r>
                        <w:bookmarkStart w:id="12" w:name="_Hlk135809788"/>
                        <w:r w:rsidR="009B1178" w:rsidRPr="009E7C28">
                          <w:t xml:space="preserve">(Uniwersytet Warmińsko-Mazurski </w:t>
                        </w:r>
                        <w:r w:rsidR="009E7C28" w:rsidRPr="009E7C28">
                          <w:br/>
                        </w:r>
                        <w:r w:rsidR="009B1178" w:rsidRPr="009E7C28">
                          <w:t>w Olsztynie)</w:t>
                        </w:r>
                      </w:p>
                      <w:bookmarkEnd w:id="12"/>
                      <w:p w14:paraId="6EE57597" w14:textId="77777777" w:rsidR="0079700E" w:rsidRPr="009E7C28" w:rsidRDefault="0079700E" w:rsidP="009E7C28">
                        <w:pPr>
                          <w:spacing w:line="276" w:lineRule="auto"/>
                          <w:jc w:val="both"/>
                        </w:pPr>
                        <w:r w:rsidRPr="009E7C28">
                          <w:t>Dr hab. Agnieszka Szplit, prof. UJK (Uniwersytet Jana Kochanowskiego w Kielcach)</w:t>
                        </w:r>
                      </w:p>
                      <w:p w14:paraId="32EAD139" w14:textId="4FD8F3AE" w:rsidR="0079700E" w:rsidRPr="009E7C28" w:rsidRDefault="0079700E" w:rsidP="009E7C28">
                        <w:pPr>
                          <w:spacing w:line="276" w:lineRule="auto"/>
                          <w:jc w:val="both"/>
                          <w:rPr>
                            <w:lang w:val="en-GB"/>
                          </w:rPr>
                        </w:pPr>
                        <w:r w:rsidRPr="009E7C28">
                          <w:rPr>
                            <w:lang w:val="en-GB"/>
                          </w:rPr>
                          <w:t xml:space="preserve">Prof. Cristina Vieira (University of Coimbra, </w:t>
                        </w:r>
                        <w:r w:rsidR="009E7C28" w:rsidRPr="009E7C28">
                          <w:rPr>
                            <w:lang w:val="en-GB"/>
                          </w:rPr>
                          <w:t>Portugalia</w:t>
                        </w:r>
                        <w:r w:rsidRPr="009E7C28">
                          <w:rPr>
                            <w:lang w:val="en-GB"/>
                          </w:rPr>
                          <w:t>)</w:t>
                        </w:r>
                      </w:p>
                      <w:p w14:paraId="0DBCE082" w14:textId="4E0FD20E" w:rsidR="009B1178" w:rsidRPr="009E7C28" w:rsidRDefault="009B1178" w:rsidP="009E7C28">
                        <w:pPr>
                          <w:spacing w:line="276" w:lineRule="auto"/>
                          <w:jc w:val="both"/>
                          <w:rPr>
                            <w:lang w:val="en-GB"/>
                          </w:rPr>
                        </w:pPr>
                        <w:r w:rsidRPr="009E7C28">
                          <w:rPr>
                            <w:lang w:val="en-GB"/>
                          </w:rPr>
                          <w:t xml:space="preserve">Doc. dr Irena Žemaitaitytė </w:t>
                        </w:r>
                        <w:bookmarkStart w:id="13" w:name="_Hlk131578437"/>
                        <w:r w:rsidRPr="009E7C28">
                          <w:rPr>
                            <w:lang w:val="en-GB"/>
                          </w:rPr>
                          <w:t>(Mykolas Romeris University</w:t>
                        </w:r>
                        <w:r w:rsidR="00F61304" w:rsidRPr="009E7C28">
                          <w:rPr>
                            <w:lang w:val="en-GB"/>
                          </w:rPr>
                          <w:t xml:space="preserve"> in Vilnus</w:t>
                        </w:r>
                        <w:r w:rsidR="009E7C28" w:rsidRPr="009E7C28">
                          <w:rPr>
                            <w:lang w:val="en-GB"/>
                          </w:rPr>
                          <w:t>, Litwa</w:t>
                        </w:r>
                        <w:r w:rsidRPr="009E7C28">
                          <w:rPr>
                            <w:lang w:val="en-GB"/>
                          </w:rPr>
                          <w:t>)</w:t>
                        </w:r>
                        <w:bookmarkEnd w:id="13"/>
                      </w:p>
                      <w:p w14:paraId="46F3E090" w14:textId="77777777" w:rsidR="004B4D24" w:rsidRPr="0079700E" w:rsidRDefault="004B4D24" w:rsidP="00F92DA6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  <w:lang w:val="en-GB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6A402273" w14:textId="5FBBE502" w:rsidR="00FB5466" w:rsidRDefault="00F92DA6" w:rsidP="00FB5466">
      <w:pPr>
        <w:pStyle w:val="Nagwek2"/>
        <w:ind w:left="0"/>
      </w:pPr>
      <w:bookmarkStart w:id="14" w:name="_Hlk128417588"/>
      <w:bookmarkEnd w:id="14"/>
      <w:r>
        <w:lastRenderedPageBreak/>
        <w:t xml:space="preserve"> </w:t>
      </w:r>
      <w:r w:rsidR="00D658E3">
        <w:t>SZANOWNI</w:t>
      </w:r>
      <w:r w:rsidR="00FB5466">
        <w:t xml:space="preserve"> PAŃSTWO,</w:t>
      </w:r>
    </w:p>
    <w:p w14:paraId="725A3B62" w14:textId="6BAD97EF" w:rsidR="00F112DB" w:rsidRPr="00F112DB" w:rsidRDefault="00D658E3" w:rsidP="001867C8">
      <w:pPr>
        <w:spacing w:line="276" w:lineRule="auto"/>
        <w:jc w:val="both"/>
        <w:rPr>
          <w:iCs/>
        </w:rPr>
      </w:pPr>
      <w:bookmarkStart w:id="15" w:name="_Hlk135914563"/>
      <w:r w:rsidRPr="00D658E3">
        <w:t xml:space="preserve">mamy zaszczyt zaprosić do udziału w </w:t>
      </w:r>
      <w:r w:rsidR="001867C8">
        <w:t>Międzynarodowej</w:t>
      </w:r>
      <w:r w:rsidRPr="00D658E3">
        <w:t xml:space="preserve"> Konferencji</w:t>
      </w:r>
      <w:r w:rsidR="000F2074">
        <w:t xml:space="preserve"> Naukowej</w:t>
      </w:r>
      <w:r w:rsidRPr="00D658E3">
        <w:t xml:space="preserve"> </w:t>
      </w:r>
      <w:r w:rsidR="008976DA">
        <w:t>pod tytułem</w:t>
      </w:r>
      <w:r w:rsidRPr="00D658E3">
        <w:t xml:space="preserve"> </w:t>
      </w:r>
      <w:r w:rsidR="002D393C">
        <w:t>„</w:t>
      </w:r>
      <w:r w:rsidR="002D393C" w:rsidRPr="002D393C">
        <w:rPr>
          <w:b/>
          <w:bCs/>
        </w:rPr>
        <w:t>P</w:t>
      </w:r>
      <w:r w:rsidR="00E9181A" w:rsidRPr="002D393C">
        <w:rPr>
          <w:b/>
          <w:bCs/>
        </w:rPr>
        <w:t>edagogika wobec wyzwań współczesnego świata</w:t>
      </w:r>
      <w:r w:rsidR="002D393C">
        <w:rPr>
          <w:b/>
          <w:bCs/>
        </w:rPr>
        <w:t>”</w:t>
      </w:r>
      <w:r w:rsidR="002D393C">
        <w:t xml:space="preserve">, </w:t>
      </w:r>
      <w:r w:rsidR="001B327F">
        <w:t xml:space="preserve">podczas której będziemy obchodzić </w:t>
      </w:r>
      <w:r w:rsidR="001B327F" w:rsidRPr="001B327F">
        <w:rPr>
          <w:b/>
          <w:bCs/>
        </w:rPr>
        <w:t>Jubileusz</w:t>
      </w:r>
      <w:r w:rsidR="001B327F">
        <w:t xml:space="preserve"> </w:t>
      </w:r>
      <w:r w:rsidRPr="00D658E3">
        <w:rPr>
          <w:b/>
          <w:bCs/>
        </w:rPr>
        <w:t>prof. dr. hab. Henryka Mizerka</w:t>
      </w:r>
      <w:r w:rsidRPr="00D658E3">
        <w:t xml:space="preserve">. </w:t>
      </w:r>
      <w:r w:rsidR="007C145F" w:rsidRPr="007C145F">
        <w:rPr>
          <w:iCs/>
        </w:rPr>
        <w:t>Będzie nam niezwykle miło gościć Państwa na konferencji</w:t>
      </w:r>
      <w:r w:rsidR="00CD6006">
        <w:rPr>
          <w:iCs/>
        </w:rPr>
        <w:t>.</w:t>
      </w:r>
    </w:p>
    <w:bookmarkEnd w:id="15"/>
    <w:p w14:paraId="5860C8E8" w14:textId="4E31E7A1" w:rsidR="00FC58C2" w:rsidRPr="00E32EFD" w:rsidRDefault="00D658E3">
      <w:pPr>
        <w:pStyle w:val="Nagwek2"/>
      </w:pPr>
      <w:r w:rsidRPr="00D658E3">
        <w:t>ZARYS TEMATYKI KONFERENCJI</w:t>
      </w:r>
    </w:p>
    <w:p w14:paraId="4FDD29C8" w14:textId="30E94230" w:rsidR="001106C4" w:rsidRPr="001106C4" w:rsidRDefault="001106C4" w:rsidP="001867C8">
      <w:pPr>
        <w:spacing w:line="276" w:lineRule="auto"/>
        <w:jc w:val="both"/>
        <w:rPr>
          <w:bCs/>
        </w:rPr>
      </w:pPr>
      <w:r w:rsidRPr="001106C4">
        <w:rPr>
          <w:bCs/>
        </w:rPr>
        <w:t>Przemiany</w:t>
      </w:r>
      <w:r w:rsidR="00E646A9">
        <w:rPr>
          <w:bCs/>
        </w:rPr>
        <w:t xml:space="preserve"> jakie</w:t>
      </w:r>
      <w:r w:rsidRPr="001106C4">
        <w:rPr>
          <w:bCs/>
        </w:rPr>
        <w:t xml:space="preserve"> dokonują się we współczesnym świecie niosą za sobą szereg wyzwań</w:t>
      </w:r>
      <w:r w:rsidR="000E51BB">
        <w:rPr>
          <w:bCs/>
        </w:rPr>
        <w:t>.</w:t>
      </w:r>
      <w:r w:rsidRPr="001106C4">
        <w:rPr>
          <w:bCs/>
        </w:rPr>
        <w:t xml:space="preserve"> </w:t>
      </w:r>
      <w:r w:rsidR="000E51BB">
        <w:rPr>
          <w:bCs/>
        </w:rPr>
        <w:t>W</w:t>
      </w:r>
      <w:r w:rsidRPr="001106C4">
        <w:rPr>
          <w:bCs/>
        </w:rPr>
        <w:t>ynikają</w:t>
      </w:r>
      <w:r w:rsidR="000E51BB">
        <w:rPr>
          <w:bCs/>
        </w:rPr>
        <w:t xml:space="preserve"> one</w:t>
      </w:r>
      <w:r w:rsidRPr="001106C4">
        <w:rPr>
          <w:bCs/>
        </w:rPr>
        <w:t xml:space="preserve"> z obecnie trwających kryzysów: </w:t>
      </w:r>
      <w:bookmarkStart w:id="16" w:name="_Hlk131588765"/>
      <w:r w:rsidRPr="001106C4">
        <w:rPr>
          <w:bCs/>
        </w:rPr>
        <w:t>wojennego, migracyjnego, ekonomicznego, czy wywołanego pandemią</w:t>
      </w:r>
      <w:bookmarkEnd w:id="16"/>
      <w:r w:rsidRPr="001106C4">
        <w:rPr>
          <w:bCs/>
        </w:rPr>
        <w:t xml:space="preserve">. Stan ten ujawnił również liczne niepokoje społeczne, które stają się coraz bardziej odczuwalne i doświadczane przez jednostkę i społeczeństwo. W obliczu tych trudności rodzi się pytanie o </w:t>
      </w:r>
      <w:r w:rsidR="000310CC">
        <w:rPr>
          <w:bCs/>
        </w:rPr>
        <w:t xml:space="preserve">miejsce </w:t>
      </w:r>
      <w:r w:rsidRPr="001106C4">
        <w:rPr>
          <w:bCs/>
        </w:rPr>
        <w:t>pedagogiki we współczesnym świecie. Jak pedagogika może reagować na wyzwania teraźniejszości i przyszłości? Jak</w:t>
      </w:r>
      <w:r w:rsidR="000E51BB">
        <w:rPr>
          <w:bCs/>
        </w:rPr>
        <w:t xml:space="preserve"> może</w:t>
      </w:r>
      <w:r w:rsidR="00FC0E82">
        <w:rPr>
          <w:bCs/>
        </w:rPr>
        <w:t xml:space="preserve"> </w:t>
      </w:r>
      <w:r w:rsidRPr="001106C4">
        <w:rPr>
          <w:bCs/>
        </w:rPr>
        <w:t>opis</w:t>
      </w:r>
      <w:r w:rsidR="000E51BB">
        <w:rPr>
          <w:bCs/>
        </w:rPr>
        <w:t>ywać</w:t>
      </w:r>
      <w:r w:rsidRPr="001106C4">
        <w:rPr>
          <w:bCs/>
        </w:rPr>
        <w:t>, wyjaśnia</w:t>
      </w:r>
      <w:r w:rsidR="000E51BB">
        <w:rPr>
          <w:bCs/>
        </w:rPr>
        <w:t>ć</w:t>
      </w:r>
      <w:r w:rsidRPr="001106C4">
        <w:rPr>
          <w:bCs/>
        </w:rPr>
        <w:t xml:space="preserve"> i interpre</w:t>
      </w:r>
      <w:r w:rsidR="000E51BB">
        <w:rPr>
          <w:bCs/>
        </w:rPr>
        <w:t>tować</w:t>
      </w:r>
      <w:r w:rsidRPr="001106C4">
        <w:rPr>
          <w:bCs/>
        </w:rPr>
        <w:t xml:space="preserve"> dynamicznie zmieniając</w:t>
      </w:r>
      <w:r w:rsidR="00FC0E82">
        <w:rPr>
          <w:bCs/>
        </w:rPr>
        <w:t>ą</w:t>
      </w:r>
      <w:r w:rsidRPr="001106C4">
        <w:rPr>
          <w:bCs/>
        </w:rPr>
        <w:t xml:space="preserve"> się przestrzeń społeczną</w:t>
      </w:r>
      <w:r w:rsidR="00FC0E82">
        <w:rPr>
          <w:bCs/>
        </w:rPr>
        <w:t xml:space="preserve">? Jak </w:t>
      </w:r>
      <w:r w:rsidR="000E51BB">
        <w:rPr>
          <w:bCs/>
        </w:rPr>
        <w:t xml:space="preserve">może </w:t>
      </w:r>
      <w:r w:rsidR="00FC0E82">
        <w:rPr>
          <w:bCs/>
        </w:rPr>
        <w:t>dostarcza</w:t>
      </w:r>
      <w:r w:rsidR="000E51BB">
        <w:rPr>
          <w:bCs/>
        </w:rPr>
        <w:t>ć</w:t>
      </w:r>
      <w:r w:rsidR="00652BAD">
        <w:rPr>
          <w:bCs/>
        </w:rPr>
        <w:t xml:space="preserve"> </w:t>
      </w:r>
      <w:r w:rsidRPr="001106C4">
        <w:rPr>
          <w:bCs/>
        </w:rPr>
        <w:t>społeczeństwu przesłanek do lepszego zrozumienia</w:t>
      </w:r>
      <w:r w:rsidR="00FC0E82">
        <w:rPr>
          <w:bCs/>
        </w:rPr>
        <w:t xml:space="preserve"> rzeczywistości </w:t>
      </w:r>
      <w:r w:rsidR="005B67B4" w:rsidRPr="005B67B4">
        <w:rPr>
          <w:bCs/>
        </w:rPr>
        <w:t>i przeprowadzenia zmian</w:t>
      </w:r>
      <w:r w:rsidRPr="001106C4">
        <w:rPr>
          <w:bCs/>
        </w:rPr>
        <w:t xml:space="preserve">? </w:t>
      </w:r>
      <w:r w:rsidR="001867C8">
        <w:rPr>
          <w:bCs/>
        </w:rPr>
        <w:t>Podczas konferencji będziemy poszukiwać odpowiedzi na</w:t>
      </w:r>
      <w:r w:rsidRPr="001106C4">
        <w:rPr>
          <w:bCs/>
        </w:rPr>
        <w:t xml:space="preserve"> te i wiele innych</w:t>
      </w:r>
      <w:r w:rsidR="005B67B4">
        <w:rPr>
          <w:bCs/>
        </w:rPr>
        <w:t xml:space="preserve"> pytań</w:t>
      </w:r>
      <w:r w:rsidRPr="001106C4">
        <w:rPr>
          <w:bCs/>
        </w:rPr>
        <w:t xml:space="preserve">, zapraszając do dyskusji </w:t>
      </w:r>
      <w:r w:rsidR="00FC0E82">
        <w:rPr>
          <w:bCs/>
        </w:rPr>
        <w:t>badaczki i badaczy</w:t>
      </w:r>
      <w:r w:rsidR="00FC0E82" w:rsidRPr="00FC0E82">
        <w:rPr>
          <w:bCs/>
        </w:rPr>
        <w:t xml:space="preserve"> </w:t>
      </w:r>
      <w:r w:rsidRPr="001106C4">
        <w:rPr>
          <w:bCs/>
        </w:rPr>
        <w:t xml:space="preserve">z różnych dziedzin nauk społecznych. </w:t>
      </w:r>
    </w:p>
    <w:p w14:paraId="38A517FF" w14:textId="10613713" w:rsidR="00FC58C2" w:rsidRDefault="00D658E3">
      <w:pPr>
        <w:pStyle w:val="Nagwek2"/>
      </w:pPr>
      <w:r w:rsidRPr="00D658E3">
        <w:t>PROPONOWANE OBSZARY PROBLEMOWE KONFERENCJI</w:t>
      </w:r>
    </w:p>
    <w:p w14:paraId="6C84EE7F" w14:textId="2F3CE318" w:rsidR="00FC0E82" w:rsidRDefault="00FC0E82" w:rsidP="00703E61">
      <w:pPr>
        <w:spacing w:line="276" w:lineRule="auto"/>
        <w:jc w:val="both"/>
        <w:rPr>
          <w:bCs/>
        </w:rPr>
      </w:pPr>
      <w:r w:rsidRPr="00FC0E82">
        <w:rPr>
          <w:bCs/>
        </w:rPr>
        <w:t xml:space="preserve">Planowaną konferencję – wyjątkową z racji Jubileuszu Profesora – chcielibyśmy poświecić refleksji </w:t>
      </w:r>
      <w:r w:rsidR="005C0F80">
        <w:rPr>
          <w:bCs/>
        </w:rPr>
        <w:br/>
      </w:r>
      <w:r w:rsidRPr="00FC0E82">
        <w:rPr>
          <w:bCs/>
        </w:rPr>
        <w:t>i namysłowi nad następującymi obszarami tematycznymi:</w:t>
      </w:r>
      <w:r w:rsidR="00567785">
        <w:rPr>
          <w:bCs/>
        </w:rPr>
        <w:t xml:space="preserve"> </w:t>
      </w:r>
    </w:p>
    <w:p w14:paraId="6B5F7516" w14:textId="50C0D46D" w:rsidR="00507125" w:rsidRPr="004918D5" w:rsidRDefault="00507125" w:rsidP="001F123C">
      <w:pPr>
        <w:pStyle w:val="Akapitzlist"/>
        <w:numPr>
          <w:ilvl w:val="0"/>
          <w:numId w:val="19"/>
        </w:numPr>
        <w:spacing w:line="276" w:lineRule="auto"/>
        <w:rPr>
          <w:b/>
          <w:bCs/>
        </w:rPr>
      </w:pPr>
      <w:r w:rsidRPr="004918D5">
        <w:rPr>
          <w:b/>
          <w:bCs/>
        </w:rPr>
        <w:t xml:space="preserve">Nauczyciel, kształcenie i wyzwania współczesności </w:t>
      </w:r>
    </w:p>
    <w:p w14:paraId="2636276C" w14:textId="77777777" w:rsidR="00EE7A52" w:rsidRDefault="00EE7A52" w:rsidP="00EE7A52">
      <w:pPr>
        <w:pStyle w:val="Akapitzlist"/>
        <w:numPr>
          <w:ilvl w:val="0"/>
          <w:numId w:val="25"/>
        </w:numPr>
        <w:spacing w:line="276" w:lineRule="auto"/>
        <w:jc w:val="both"/>
      </w:pPr>
      <w:r>
        <w:t>Między teoriami a/i praktykami kształcenia nauczycieli - w poszukiwaniu nowych dróg</w:t>
      </w:r>
    </w:p>
    <w:p w14:paraId="069332F4" w14:textId="77777777" w:rsidR="00EE7A52" w:rsidRDefault="00EE7A52" w:rsidP="00EE7A52">
      <w:pPr>
        <w:pStyle w:val="Akapitzlist"/>
        <w:numPr>
          <w:ilvl w:val="0"/>
          <w:numId w:val="25"/>
        </w:numPr>
        <w:spacing w:line="276" w:lineRule="auto"/>
        <w:jc w:val="both"/>
      </w:pPr>
      <w:r>
        <w:t>Kondycja nauczycieli w świecie dynamicznych zmian cywilizacyjnych</w:t>
      </w:r>
    </w:p>
    <w:p w14:paraId="58167083" w14:textId="4469952F" w:rsidR="00EE7A52" w:rsidRPr="00EE7A52" w:rsidRDefault="00EE7A52" w:rsidP="00EE7A52">
      <w:pPr>
        <w:pStyle w:val="Akapitzlist"/>
        <w:numPr>
          <w:ilvl w:val="0"/>
          <w:numId w:val="25"/>
        </w:numPr>
        <w:spacing w:line="276" w:lineRule="auto"/>
        <w:jc w:val="both"/>
      </w:pPr>
      <w:r w:rsidRPr="00EE7A52">
        <w:t>Kształcenie -doskonalenie - uczenie się nauczycieli w miejscu pracy</w:t>
      </w:r>
    </w:p>
    <w:p w14:paraId="6FE7426E" w14:textId="77777777" w:rsidR="00EE7A52" w:rsidRDefault="00EE7A52" w:rsidP="00EE7A52">
      <w:pPr>
        <w:pStyle w:val="Akapitzlist"/>
        <w:numPr>
          <w:ilvl w:val="0"/>
          <w:numId w:val="25"/>
        </w:numPr>
        <w:spacing w:line="276" w:lineRule="auto"/>
        <w:jc w:val="both"/>
      </w:pPr>
      <w:r>
        <w:t>Autonomia i sprawstwo nauczyciela we współczesnej szkole - utopia czy wyzwanie?</w:t>
      </w:r>
    </w:p>
    <w:p w14:paraId="2F997834" w14:textId="6539977B" w:rsidR="001F123C" w:rsidRPr="004918D5" w:rsidRDefault="00507125" w:rsidP="001F123C">
      <w:pPr>
        <w:pStyle w:val="Akapitzlist"/>
        <w:numPr>
          <w:ilvl w:val="0"/>
          <w:numId w:val="19"/>
        </w:numPr>
        <w:spacing w:line="276" w:lineRule="auto"/>
        <w:jc w:val="both"/>
        <w:rPr>
          <w:b/>
          <w:bCs/>
        </w:rPr>
      </w:pPr>
      <w:r w:rsidRPr="004918D5">
        <w:rPr>
          <w:b/>
          <w:bCs/>
        </w:rPr>
        <w:t xml:space="preserve">Świat współczesny, edukacja, ewaluacja, dylematy, problemy </w:t>
      </w:r>
    </w:p>
    <w:p w14:paraId="46F26779" w14:textId="1CE53649" w:rsidR="004D65A2" w:rsidRPr="004D65A2" w:rsidRDefault="004D65A2" w:rsidP="00EE7A52">
      <w:pPr>
        <w:pStyle w:val="Akapitzlist"/>
        <w:numPr>
          <w:ilvl w:val="0"/>
          <w:numId w:val="22"/>
        </w:numPr>
        <w:spacing w:line="276" w:lineRule="auto"/>
        <w:jc w:val="both"/>
      </w:pPr>
      <w:r w:rsidRPr="004D65A2">
        <w:t>Ewaluacja w edukacji - stare ścieżki, nowe wyzwania</w:t>
      </w:r>
    </w:p>
    <w:p w14:paraId="5C785F87" w14:textId="389BEA78" w:rsidR="004D65A2" w:rsidRPr="004D65A2" w:rsidRDefault="004D65A2" w:rsidP="00EE7A52">
      <w:pPr>
        <w:pStyle w:val="Akapitzlist"/>
        <w:numPr>
          <w:ilvl w:val="0"/>
          <w:numId w:val="22"/>
        </w:numPr>
        <w:spacing w:line="276" w:lineRule="auto"/>
        <w:jc w:val="both"/>
      </w:pPr>
      <w:r w:rsidRPr="004D65A2">
        <w:t>Refleksje nad potencjałami współczesnej szkoły</w:t>
      </w:r>
    </w:p>
    <w:p w14:paraId="045B66E7" w14:textId="77777777" w:rsidR="00833B3E" w:rsidRPr="00833B3E" w:rsidRDefault="00833B3E" w:rsidP="00EE7A52">
      <w:pPr>
        <w:pStyle w:val="paragraph"/>
        <w:numPr>
          <w:ilvl w:val="0"/>
          <w:numId w:val="22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33B3E">
        <w:rPr>
          <w:rStyle w:val="normaltextrun"/>
          <w:rFonts w:ascii="Calibri" w:eastAsiaTheme="majorEastAsia" w:hAnsi="Calibri" w:cs="Calibri"/>
          <w:sz w:val="22"/>
          <w:szCs w:val="22"/>
        </w:rPr>
        <w:t>Co pozostało z ewaluacji w szkole? – doświadczenia praktyków</w:t>
      </w:r>
      <w:r w:rsidRPr="00833B3E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41876FA7" w14:textId="77777777" w:rsidR="00833B3E" w:rsidRPr="00833B3E" w:rsidRDefault="00833B3E" w:rsidP="00EE7A52">
      <w:pPr>
        <w:pStyle w:val="paragraph"/>
        <w:numPr>
          <w:ilvl w:val="0"/>
          <w:numId w:val="22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33B3E">
        <w:rPr>
          <w:rStyle w:val="normaltextrun"/>
          <w:rFonts w:ascii="Calibri" w:eastAsiaTheme="majorEastAsia" w:hAnsi="Calibri" w:cs="Calibri"/>
          <w:sz w:val="22"/>
          <w:szCs w:val="22"/>
        </w:rPr>
        <w:t>Generatywna Sztuczna Inteligencja (AI) we współczesnej szkole – szanse i zagrożenia</w:t>
      </w:r>
      <w:r w:rsidRPr="00833B3E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03D33B4E" w14:textId="77777777" w:rsidR="00833B3E" w:rsidRPr="00833B3E" w:rsidRDefault="00833B3E" w:rsidP="00EE7A52">
      <w:pPr>
        <w:pStyle w:val="paragraph"/>
        <w:numPr>
          <w:ilvl w:val="0"/>
          <w:numId w:val="22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33B3E">
        <w:rPr>
          <w:rStyle w:val="normaltextrun"/>
          <w:rFonts w:ascii="Calibri" w:eastAsiaTheme="majorEastAsia" w:hAnsi="Calibri" w:cs="Calibri"/>
          <w:sz w:val="22"/>
          <w:szCs w:val="22"/>
        </w:rPr>
        <w:t>Konteksty międzykulturowe współczesnej edukacji – pola potencjałów</w:t>
      </w:r>
    </w:p>
    <w:p w14:paraId="7D90B221" w14:textId="00ECC677" w:rsidR="00BD729C" w:rsidRPr="004918D5" w:rsidRDefault="00507125" w:rsidP="001F123C">
      <w:pPr>
        <w:pStyle w:val="Akapitzlist"/>
        <w:numPr>
          <w:ilvl w:val="0"/>
          <w:numId w:val="19"/>
        </w:numPr>
        <w:spacing w:line="276" w:lineRule="auto"/>
        <w:jc w:val="both"/>
        <w:rPr>
          <w:b/>
          <w:bCs/>
        </w:rPr>
      </w:pPr>
      <w:r w:rsidRPr="004918D5">
        <w:rPr>
          <w:b/>
          <w:bCs/>
        </w:rPr>
        <w:t xml:space="preserve">Teorie, polityki i praktyki społeczne </w:t>
      </w:r>
    </w:p>
    <w:p w14:paraId="231CE1A3" w14:textId="77777777" w:rsidR="001F123C" w:rsidRPr="00E646A9" w:rsidRDefault="001F123C" w:rsidP="001F123C">
      <w:pPr>
        <w:pStyle w:val="Akapitzlist"/>
        <w:numPr>
          <w:ilvl w:val="0"/>
          <w:numId w:val="17"/>
        </w:numPr>
        <w:spacing w:line="276" w:lineRule="auto"/>
        <w:jc w:val="both"/>
      </w:pPr>
      <w:r>
        <w:rPr>
          <w:rFonts w:eastAsiaTheme="minorHAnsi" w:cstheme="minorHAnsi"/>
          <w:kern w:val="0"/>
          <w:lang w:eastAsia="en-US"/>
          <w14:ligatures w14:val="none"/>
        </w:rPr>
        <w:t>P</w:t>
      </w:r>
      <w:r w:rsidRPr="00EC58D0">
        <w:rPr>
          <w:rFonts w:eastAsiaTheme="minorHAnsi" w:cstheme="minorHAnsi"/>
          <w:kern w:val="0"/>
          <w:lang w:eastAsia="en-US"/>
          <w14:ligatures w14:val="none"/>
        </w:rPr>
        <w:t>opandemiczna rzeczywistość edukacyjna</w:t>
      </w:r>
      <w:r>
        <w:rPr>
          <w:rFonts w:eastAsiaTheme="minorHAnsi" w:cstheme="minorHAnsi"/>
          <w:kern w:val="0"/>
          <w:lang w:eastAsia="en-US"/>
          <w14:ligatures w14:val="none"/>
        </w:rPr>
        <w:t>, społeczna i kulturowa – diagnoza, wyjaśnianie, projektowanie</w:t>
      </w:r>
    </w:p>
    <w:p w14:paraId="1C742D07" w14:textId="74FE91B3" w:rsidR="00FC2F77" w:rsidRDefault="00FC2F77" w:rsidP="00BD729C">
      <w:pPr>
        <w:pStyle w:val="Akapitzlist"/>
        <w:numPr>
          <w:ilvl w:val="0"/>
          <w:numId w:val="17"/>
        </w:numPr>
        <w:spacing w:line="276" w:lineRule="auto"/>
        <w:jc w:val="both"/>
      </w:pPr>
      <w:r>
        <w:t>Teoretyczne podejścia do działania w polu pracy społecznej i socjalnej</w:t>
      </w:r>
    </w:p>
    <w:p w14:paraId="4956C3EB" w14:textId="77777777" w:rsidR="001F123C" w:rsidRDefault="001F123C" w:rsidP="001F123C">
      <w:pPr>
        <w:pStyle w:val="Akapitzlist"/>
        <w:numPr>
          <w:ilvl w:val="0"/>
          <w:numId w:val="17"/>
        </w:numPr>
        <w:spacing w:line="276" w:lineRule="auto"/>
        <w:jc w:val="both"/>
      </w:pPr>
      <w:r>
        <w:t>Polityki codzienności w czasach kryzysu</w:t>
      </w:r>
    </w:p>
    <w:p w14:paraId="6733D803" w14:textId="389F9635" w:rsidR="00FC2F77" w:rsidRPr="00FC2F77" w:rsidRDefault="00FC2F77" w:rsidP="00BD729C">
      <w:pPr>
        <w:pStyle w:val="Akapitzlist"/>
        <w:numPr>
          <w:ilvl w:val="0"/>
          <w:numId w:val="17"/>
        </w:numPr>
        <w:spacing w:line="276" w:lineRule="auto"/>
        <w:jc w:val="both"/>
      </w:pPr>
      <w:r>
        <w:t>Praktyka działań społecznych wobec wyzwań współczesnego świata</w:t>
      </w:r>
    </w:p>
    <w:p w14:paraId="152EC260" w14:textId="75AD07C7" w:rsidR="00507125" w:rsidRDefault="00BD729C" w:rsidP="00FD6A28">
      <w:pPr>
        <w:pStyle w:val="Akapitzlist"/>
        <w:numPr>
          <w:ilvl w:val="0"/>
          <w:numId w:val="17"/>
        </w:numPr>
        <w:spacing w:line="276" w:lineRule="auto"/>
        <w:jc w:val="both"/>
      </w:pPr>
      <w:r w:rsidRPr="00BD729C">
        <w:rPr>
          <w:rFonts w:eastAsiaTheme="minorHAnsi" w:cstheme="minorHAnsi"/>
          <w:kern w:val="0"/>
          <w:lang w:eastAsia="en-US"/>
          <w14:ligatures w14:val="none"/>
        </w:rPr>
        <w:t xml:space="preserve">Strategie wspierania i praca socjalna z osobami i grupami w kryzysie </w:t>
      </w:r>
    </w:p>
    <w:p w14:paraId="525E96C6" w14:textId="5D7CBB23" w:rsidR="00FC0E82" w:rsidRPr="00FC0E82" w:rsidRDefault="005B67B4" w:rsidP="00FC0E82">
      <w:pPr>
        <w:spacing w:line="276" w:lineRule="auto"/>
        <w:ind w:left="0"/>
        <w:jc w:val="both"/>
        <w:rPr>
          <w:bCs/>
        </w:rPr>
      </w:pPr>
      <w:r w:rsidRPr="005B67B4">
        <w:rPr>
          <w:bCs/>
        </w:rPr>
        <w:t xml:space="preserve">Zapraszamy do prezentacji różnych obszarów analiz problemowych i wyników badań, które odpowiedzą na oczekiwania złożoności współczesnego świata, będą korespondowały z podjętym </w:t>
      </w:r>
      <w:r w:rsidR="00703E61">
        <w:rPr>
          <w:bCs/>
        </w:rPr>
        <w:br/>
      </w:r>
      <w:r w:rsidRPr="005B67B4">
        <w:rPr>
          <w:bCs/>
        </w:rPr>
        <w:t>w ramach konferencji dyskursem, a także będą stanowiły podstawę do wymiany myśli i dyskusji pomiędzy reprezentantkami i reprezentantami z różnych ośrodków badawczych</w:t>
      </w:r>
      <w:r w:rsidR="00FC0E82" w:rsidRPr="00FC0E82">
        <w:rPr>
          <w:bCs/>
        </w:rPr>
        <w:t xml:space="preserve">. </w:t>
      </w:r>
    </w:p>
    <w:p w14:paraId="63450564" w14:textId="3E07C7DC" w:rsidR="00D658E3" w:rsidRDefault="00D658E3" w:rsidP="00D658E3">
      <w:pPr>
        <w:pStyle w:val="Nagwek2"/>
      </w:pPr>
      <w:r w:rsidRPr="00D658E3">
        <w:lastRenderedPageBreak/>
        <w:t>INFORMACJE ORGANIZACYJNE</w:t>
      </w:r>
    </w:p>
    <w:p w14:paraId="410C0B32" w14:textId="1EE34FDF" w:rsidR="00CC759F" w:rsidRDefault="0082607E" w:rsidP="00CC759F">
      <w:r w:rsidRPr="0082607E">
        <w:rPr>
          <w:b/>
          <w:bCs/>
        </w:rPr>
        <w:t>Ważne terminy:</w:t>
      </w:r>
      <w:r w:rsidRPr="0082607E">
        <w:br/>
        <w:t>− do 1</w:t>
      </w:r>
      <w:r>
        <w:t>5 października</w:t>
      </w:r>
      <w:r w:rsidRPr="0082607E">
        <w:t xml:space="preserve"> 2023 roku – ostateczny termin rejestracji </w:t>
      </w:r>
      <w:r w:rsidR="005B67B4" w:rsidRPr="005B67B4">
        <w:t xml:space="preserve">uczestniczek </w:t>
      </w:r>
      <w:r w:rsidR="005B67B4">
        <w:t xml:space="preserve">i </w:t>
      </w:r>
      <w:r w:rsidRPr="0082607E">
        <w:t>uczestników</w:t>
      </w:r>
      <w:r>
        <w:t xml:space="preserve"> za pomocą </w:t>
      </w:r>
      <w:r w:rsidRPr="004918D5">
        <w:t>formularza</w:t>
      </w:r>
      <w:r w:rsidR="00FD6A28">
        <w:t xml:space="preserve">: </w:t>
      </w:r>
      <w:hyperlink r:id="rId18" w:tgtFrame="_blank" w:history="1">
        <w:r w:rsidR="004918D5" w:rsidRPr="00FD6A28">
          <w:rPr>
            <w:rStyle w:val="Hipercze"/>
            <w:color w:val="B85A22" w:themeColor="accent2" w:themeShade="BF"/>
          </w:rPr>
          <w:t>https://docs.google.com/forms/d/e/1FAIpQLSeTnAka9zPkQk7EHmBHMqL36DnLkHMV55AvSvgbX5m5bn8kyA/viewform?usp=sf_link</w:t>
        </w:r>
      </w:hyperlink>
      <w:r w:rsidRPr="0082607E">
        <w:br/>
        <w:t xml:space="preserve">− do 20 </w:t>
      </w:r>
      <w:r>
        <w:t>października</w:t>
      </w:r>
      <w:r w:rsidRPr="0082607E">
        <w:t xml:space="preserve"> 2023 roku – potwierdzenie przyjęcia zgłoszenia przez organizatorów</w:t>
      </w:r>
      <w:r w:rsidRPr="0082607E">
        <w:br/>
        <w:t xml:space="preserve">− do 25 </w:t>
      </w:r>
      <w:r>
        <w:t>października</w:t>
      </w:r>
      <w:r w:rsidRPr="0082607E">
        <w:t xml:space="preserve"> 2023 roku – dokonanie opłaty konferencyjnej</w:t>
      </w:r>
    </w:p>
    <w:p w14:paraId="44CFF711" w14:textId="4F8E612D" w:rsidR="00D658E3" w:rsidRDefault="00CC759F" w:rsidP="00CC759F">
      <w:r w:rsidRPr="00CC759F">
        <w:t>O</w:t>
      </w:r>
      <w:r w:rsidR="00D658E3" w:rsidRPr="00D658E3">
        <w:t xml:space="preserve">płata konferencyjna wynosi </w:t>
      </w:r>
      <w:r w:rsidR="0079700E">
        <w:rPr>
          <w:b/>
        </w:rPr>
        <w:t>320</w:t>
      </w:r>
      <w:r w:rsidR="00D658E3" w:rsidRPr="00D658E3">
        <w:rPr>
          <w:b/>
        </w:rPr>
        <w:t xml:space="preserve"> zł</w:t>
      </w:r>
      <w:r w:rsidR="00D658E3" w:rsidRPr="00D658E3">
        <w:t xml:space="preserve"> i obejmuje koszty</w:t>
      </w:r>
      <w:r w:rsidR="00F92DA6">
        <w:t xml:space="preserve"> o</w:t>
      </w:r>
      <w:r w:rsidR="00D658E3" w:rsidRPr="00D658E3">
        <w:t>rganizacyjne, materiały konferencyjne, przerwy kawowe, uroczysty obiad, natomiast nie obejmuje kosztów noclegu i przejazdu.</w:t>
      </w:r>
    </w:p>
    <w:p w14:paraId="4626BDF2" w14:textId="77777777" w:rsidR="004918D5" w:rsidRDefault="004918D5" w:rsidP="00FB5466">
      <w:pPr>
        <w:rPr>
          <w:u w:val="single"/>
        </w:rPr>
      </w:pPr>
    </w:p>
    <w:p w14:paraId="10BE3B87" w14:textId="32FD9AC1" w:rsidR="00D658E3" w:rsidRPr="00FD6A28" w:rsidRDefault="00D658E3" w:rsidP="006A3E4F">
      <w:pPr>
        <w:spacing w:before="0"/>
        <w:rPr>
          <w:b/>
          <w:bCs/>
        </w:rPr>
      </w:pPr>
      <w:r w:rsidRPr="00FD6A28">
        <w:rPr>
          <w:b/>
          <w:bCs/>
        </w:rPr>
        <w:t>Prosimy o dokonywanie wpłat na następujące konto:</w:t>
      </w:r>
    </w:p>
    <w:p w14:paraId="6CFE616A" w14:textId="77777777" w:rsidR="00D658E3" w:rsidRPr="00D658E3" w:rsidRDefault="00D658E3" w:rsidP="006A3E4F">
      <w:pPr>
        <w:spacing w:before="0"/>
        <w:rPr>
          <w:bCs/>
        </w:rPr>
      </w:pPr>
      <w:r w:rsidRPr="00D658E3">
        <w:rPr>
          <w:bCs/>
        </w:rPr>
        <w:t>Uniwersytet Warmińsko-Mazurski w Olsztynie</w:t>
      </w:r>
    </w:p>
    <w:p w14:paraId="75EC0243" w14:textId="77777777" w:rsidR="00D658E3" w:rsidRPr="00D658E3" w:rsidRDefault="00D658E3" w:rsidP="006A3E4F">
      <w:pPr>
        <w:spacing w:before="0"/>
        <w:rPr>
          <w:bCs/>
        </w:rPr>
      </w:pPr>
      <w:r w:rsidRPr="00D658E3">
        <w:rPr>
          <w:bCs/>
        </w:rPr>
        <w:t>ul. Oczapowskiego 2</w:t>
      </w:r>
    </w:p>
    <w:p w14:paraId="7A1FADC3" w14:textId="77777777" w:rsidR="00D658E3" w:rsidRPr="00D658E3" w:rsidRDefault="00D658E3" w:rsidP="006A3E4F">
      <w:pPr>
        <w:spacing w:before="0"/>
        <w:rPr>
          <w:bCs/>
        </w:rPr>
      </w:pPr>
      <w:r w:rsidRPr="00D658E3">
        <w:rPr>
          <w:bCs/>
        </w:rPr>
        <w:t>10-719 Olsztyn</w:t>
      </w:r>
    </w:p>
    <w:p w14:paraId="1093B670" w14:textId="0402FF86" w:rsidR="00D658E3" w:rsidRPr="00FD6A28" w:rsidRDefault="00D658E3" w:rsidP="006A3E4F">
      <w:pPr>
        <w:spacing w:before="0"/>
        <w:rPr>
          <w:b/>
        </w:rPr>
      </w:pPr>
      <w:r w:rsidRPr="00D658E3">
        <w:rPr>
          <w:bCs/>
        </w:rPr>
        <w:t>Numer konta</w:t>
      </w:r>
      <w:r w:rsidR="00FD6A28">
        <w:rPr>
          <w:bCs/>
        </w:rPr>
        <w:t xml:space="preserve">: </w:t>
      </w:r>
      <w:r w:rsidR="00FD6A28" w:rsidRPr="00FD6A28">
        <w:rPr>
          <w:b/>
        </w:rPr>
        <w:t>86 1240 6960 5798 0000 1988 0079</w:t>
      </w:r>
    </w:p>
    <w:p w14:paraId="1310D6BD" w14:textId="74DCB5AA" w:rsidR="00FC58C2" w:rsidRDefault="00D658E3" w:rsidP="006A3E4F">
      <w:pPr>
        <w:spacing w:before="0"/>
        <w:rPr>
          <w:b/>
          <w:bCs/>
        </w:rPr>
      </w:pPr>
      <w:r w:rsidRPr="00D658E3">
        <w:rPr>
          <w:bCs/>
        </w:rPr>
        <w:t xml:space="preserve">Tytuł przelewu: </w:t>
      </w:r>
      <w:r w:rsidR="00FD6A28">
        <w:rPr>
          <w:b/>
          <w:bCs/>
        </w:rPr>
        <w:t>Konferencja Jubileuszowa</w:t>
      </w:r>
      <w:r w:rsidRPr="00D658E3">
        <w:rPr>
          <w:b/>
          <w:bCs/>
        </w:rPr>
        <w:t xml:space="preserve"> + imię i nazwisko </w:t>
      </w:r>
      <w:r w:rsidR="005B67B4" w:rsidRPr="005B67B4">
        <w:rPr>
          <w:b/>
          <w:bCs/>
        </w:rPr>
        <w:t>uczestniczki/</w:t>
      </w:r>
      <w:r w:rsidRPr="00D658E3">
        <w:rPr>
          <w:b/>
          <w:bCs/>
        </w:rPr>
        <w:t>uczestnika</w:t>
      </w:r>
    </w:p>
    <w:p w14:paraId="13998A38" w14:textId="1D510123" w:rsidR="00FC58C2" w:rsidRPr="00E32EFD" w:rsidRDefault="000B0A9F">
      <w:pPr>
        <w:pStyle w:val="Nagwek2"/>
      </w:pPr>
      <w:sdt>
        <w:sdtPr>
          <w:alias w:val="Kryteria i proces kwalifikowania szansy sprzedaży:"/>
          <w:tag w:val="Kryteria i proces kwalifikowania szansy sprzedaży:"/>
          <w:id w:val="2029511930"/>
          <w:placeholder>
            <w:docPart w:val="E1E5B8F04F8C4C6E96AEA64D74885625"/>
          </w:placeholder>
          <w15:appearance w15:val="hidden"/>
        </w:sdtPr>
        <w:sdtEndPr/>
        <w:sdtContent>
          <w:r w:rsidR="00FB5466">
            <w:t>MIEJSCE OBRAD</w:t>
          </w:r>
        </w:sdtContent>
      </w:sdt>
    </w:p>
    <w:p w14:paraId="21277800" w14:textId="6E60EA74" w:rsidR="00F92DA6" w:rsidRPr="00E32EFD" w:rsidRDefault="00FB5466">
      <w:bookmarkStart w:id="17" w:name="_Hlk135914692"/>
      <w:r w:rsidRPr="007E1F0F">
        <w:t xml:space="preserve">Konferencja odbędzie się </w:t>
      </w:r>
      <w:r w:rsidRPr="00FB5466">
        <w:t xml:space="preserve">na Wydziale Nauk Społecznych Uniwersytetu Warmińsko-Mazurskiego </w:t>
      </w:r>
      <w:r w:rsidR="00FD6A28">
        <w:br/>
      </w:r>
      <w:r w:rsidRPr="00FB5466">
        <w:t xml:space="preserve">w Olsztynie, </w:t>
      </w:r>
      <w:bookmarkEnd w:id="17"/>
      <w:r w:rsidR="000B0A9F">
        <w:t>ul. Dybowskiego 13</w:t>
      </w:r>
      <w:r w:rsidRPr="00FB5466">
        <w:t>, 11-041 Olsztyn</w:t>
      </w:r>
      <w:r w:rsidRPr="007E1F0F">
        <w:t xml:space="preserve">. </w:t>
      </w:r>
      <w:r>
        <w:t xml:space="preserve"> </w:t>
      </w:r>
      <w:r w:rsidR="006104C4" w:rsidRPr="00E32EFD">
        <w:rPr>
          <w:lang w:bidi="pl-PL"/>
        </w:rPr>
        <w:t xml:space="preserve"> </w:t>
      </w:r>
    </w:p>
    <w:p w14:paraId="1C878DA8" w14:textId="65DE67FA" w:rsidR="00FB5466" w:rsidRDefault="00FB5466" w:rsidP="00FB5466">
      <w:pPr>
        <w:pStyle w:val="Nagwek2"/>
      </w:pPr>
      <w:bookmarkStart w:id="18" w:name="_Hlk135388390"/>
      <w:r w:rsidRPr="007E1F0F">
        <w:t>NOCLEGI</w:t>
      </w:r>
    </w:p>
    <w:p w14:paraId="2047D61C" w14:textId="016BE67C" w:rsidR="00FB5466" w:rsidRDefault="00CC759F" w:rsidP="00FD6A28">
      <w:pPr>
        <w:pStyle w:val="Akapitzlist"/>
        <w:numPr>
          <w:ilvl w:val="0"/>
          <w:numId w:val="16"/>
        </w:numPr>
        <w:spacing w:before="0"/>
      </w:pPr>
      <w:r>
        <w:t>Hotel</w:t>
      </w:r>
      <w:r w:rsidR="008C55BB">
        <w:t xml:space="preserve"> HP</w:t>
      </w:r>
      <w:r>
        <w:t xml:space="preserve"> Park</w:t>
      </w:r>
      <w:r w:rsidR="008C55BB">
        <w:t xml:space="preserve"> w Olsztynie</w:t>
      </w:r>
      <w:r w:rsidR="00507125">
        <w:t xml:space="preserve"> </w:t>
      </w:r>
      <w:r w:rsidR="00F84F0D">
        <w:t>(</w:t>
      </w:r>
      <w:r w:rsidR="00507125">
        <w:t>rekomendowany</w:t>
      </w:r>
      <w:r w:rsidR="00F84F0D">
        <w:t>)</w:t>
      </w:r>
    </w:p>
    <w:p w14:paraId="51FBE6A7" w14:textId="4898A87B" w:rsidR="006A34E6" w:rsidRDefault="006A34E6" w:rsidP="00FD6A28">
      <w:pPr>
        <w:spacing w:before="0"/>
        <w:ind w:left="434"/>
      </w:pPr>
      <w:r w:rsidRPr="006A34E6">
        <w:t>Al. Warszawska 119</w:t>
      </w:r>
      <w:r w:rsidRPr="006A34E6">
        <w:br/>
        <w:t>10-701 Olsztyn</w:t>
      </w:r>
    </w:p>
    <w:p w14:paraId="68F1AEF2" w14:textId="4A2AFB54" w:rsidR="003E6FAC" w:rsidRPr="003E6FAC" w:rsidRDefault="003E6FAC" w:rsidP="00FD6A28">
      <w:pPr>
        <w:spacing w:before="0"/>
        <w:ind w:left="434"/>
      </w:pPr>
      <w:r>
        <w:t>t</w:t>
      </w:r>
      <w:r w:rsidR="006A34E6">
        <w:t xml:space="preserve">el. </w:t>
      </w:r>
      <w:hyperlink r:id="rId19" w:history="1">
        <w:r w:rsidRPr="003E6FAC">
          <w:rPr>
            <w:rStyle w:val="Hipercze"/>
            <w:color w:val="auto"/>
            <w:u w:val="none"/>
          </w:rPr>
          <w:t>+48 89 524 06 04</w:t>
        </w:r>
      </w:hyperlink>
      <w:r>
        <w:t xml:space="preserve">; </w:t>
      </w:r>
      <w:hyperlink r:id="rId20" w:history="1">
        <w:r w:rsidRPr="003E6FAC">
          <w:rPr>
            <w:rStyle w:val="Hipercze"/>
            <w:color w:val="auto"/>
            <w:u w:val="none"/>
          </w:rPr>
          <w:t>+48 511 165 783</w:t>
        </w:r>
      </w:hyperlink>
    </w:p>
    <w:p w14:paraId="562EEF30" w14:textId="5530FDD1" w:rsidR="003E6FAC" w:rsidRDefault="00F84F0D" w:rsidP="00FD6A28">
      <w:pPr>
        <w:pStyle w:val="Akapitzlist"/>
        <w:numPr>
          <w:ilvl w:val="0"/>
          <w:numId w:val="16"/>
        </w:numPr>
        <w:spacing w:before="0"/>
      </w:pPr>
      <w:r>
        <w:t xml:space="preserve">Hotel </w:t>
      </w:r>
      <w:r w:rsidR="002A3BB8">
        <w:t>Kopernik</w:t>
      </w:r>
    </w:p>
    <w:p w14:paraId="67C91BEE" w14:textId="77777777" w:rsidR="00F84F0D" w:rsidRDefault="00F84F0D" w:rsidP="00FD6A28">
      <w:pPr>
        <w:pStyle w:val="Akapitzlist"/>
        <w:spacing w:before="0"/>
        <w:ind w:left="434"/>
      </w:pPr>
      <w:r>
        <w:t xml:space="preserve">Aleja Warszawska 39, </w:t>
      </w:r>
    </w:p>
    <w:p w14:paraId="438DAC68" w14:textId="232544B2" w:rsidR="00F84F0D" w:rsidRDefault="00F84F0D" w:rsidP="00FD6A28">
      <w:pPr>
        <w:pStyle w:val="Akapitzlist"/>
        <w:spacing w:before="0"/>
        <w:ind w:left="434"/>
      </w:pPr>
      <w:r>
        <w:t>10-081 Olsztyn</w:t>
      </w:r>
    </w:p>
    <w:p w14:paraId="5916DD8A" w14:textId="7C745F7E" w:rsidR="00F84F0D" w:rsidRDefault="00F84F0D" w:rsidP="00FD6A28">
      <w:pPr>
        <w:pStyle w:val="Akapitzlist"/>
        <w:spacing w:before="0"/>
        <w:ind w:left="434"/>
      </w:pPr>
      <w:r>
        <w:t>tel. + 89 522 99 29</w:t>
      </w:r>
    </w:p>
    <w:bookmarkEnd w:id="18"/>
    <w:p w14:paraId="30518237" w14:textId="32A49FA7" w:rsidR="004918D5" w:rsidRDefault="004918D5" w:rsidP="004918D5">
      <w:pPr>
        <w:pStyle w:val="Nagwek2"/>
      </w:pPr>
      <w:r>
        <w:t>PUBLIKACJA</w:t>
      </w:r>
    </w:p>
    <w:p w14:paraId="05397EBB" w14:textId="0697B5E0" w:rsidR="004918D5" w:rsidRDefault="004918D5" w:rsidP="004918D5">
      <w:r>
        <w:t>Rekomendujemy opublikowanie artykułów</w:t>
      </w:r>
      <w:r w:rsidR="00256C71">
        <w:t>, po uzyskaniu pozytywnych recenzji,</w:t>
      </w:r>
      <w:r>
        <w:t xml:space="preserve"> w następujących czasopismach:</w:t>
      </w:r>
    </w:p>
    <w:p w14:paraId="325E5AB4" w14:textId="77777777" w:rsidR="00156640" w:rsidRDefault="00156640" w:rsidP="00156640">
      <w:pPr>
        <w:pStyle w:val="Akapitzlist"/>
        <w:numPr>
          <w:ilvl w:val="0"/>
          <w:numId w:val="23"/>
        </w:numPr>
      </w:pPr>
      <w:r>
        <w:t>„Przegląd Pedagogiczny”</w:t>
      </w:r>
    </w:p>
    <w:p w14:paraId="5592A6A1" w14:textId="77777777" w:rsidR="00156640" w:rsidRDefault="00156640" w:rsidP="00156640">
      <w:pPr>
        <w:pStyle w:val="Akapitzlist"/>
        <w:numPr>
          <w:ilvl w:val="0"/>
          <w:numId w:val="23"/>
        </w:numPr>
      </w:pPr>
      <w:r>
        <w:t>„Kultura i Edukacja”</w:t>
      </w:r>
    </w:p>
    <w:p w14:paraId="4253DBD4" w14:textId="6B347680" w:rsidR="00156640" w:rsidRDefault="004918D5" w:rsidP="00156640">
      <w:pPr>
        <w:pStyle w:val="Akapitzlist"/>
        <w:numPr>
          <w:ilvl w:val="0"/>
          <w:numId w:val="23"/>
        </w:numPr>
      </w:pPr>
      <w:r>
        <w:t>„Pedagogika Społeczna Nova”</w:t>
      </w:r>
    </w:p>
    <w:p w14:paraId="512D4929" w14:textId="77777777" w:rsidR="004918D5" w:rsidRDefault="004918D5" w:rsidP="004918D5">
      <w:pPr>
        <w:pStyle w:val="Akapitzlist"/>
        <w:ind w:left="434"/>
        <w:jc w:val="center"/>
        <w:rPr>
          <w:b/>
          <w:bCs/>
          <w:color w:val="B85A22" w:themeColor="accent2" w:themeShade="BF"/>
        </w:rPr>
      </w:pPr>
    </w:p>
    <w:p w14:paraId="2CFB236F" w14:textId="27C5251B" w:rsidR="00D37597" w:rsidRPr="004918D5" w:rsidRDefault="00D37597" w:rsidP="004918D5">
      <w:pPr>
        <w:pStyle w:val="Akapitzlist"/>
        <w:ind w:left="434"/>
        <w:jc w:val="center"/>
        <w:rPr>
          <w:b/>
          <w:bCs/>
          <w:color w:val="B85A22" w:themeColor="accent2" w:themeShade="BF"/>
        </w:rPr>
      </w:pPr>
      <w:r w:rsidRPr="004918D5">
        <w:rPr>
          <w:b/>
          <w:bCs/>
          <w:color w:val="B85A22" w:themeColor="accent2" w:themeShade="BF"/>
        </w:rPr>
        <w:t>SERDECZNIE ZAPRASZAMY!</w:t>
      </w:r>
    </w:p>
    <w:p w14:paraId="09A1571F" w14:textId="46CB6FF7" w:rsidR="00D37597" w:rsidRPr="00652BAD" w:rsidRDefault="00652BAD" w:rsidP="005E7C9C">
      <w:pPr>
        <w:pStyle w:val="Nagwek2"/>
        <w:spacing w:after="0"/>
        <w:jc w:val="center"/>
        <w:rPr>
          <w:b w:val="0"/>
          <w:bCs w:val="0"/>
          <w:color w:val="auto"/>
        </w:rPr>
      </w:pPr>
      <w:r>
        <w:rPr>
          <w:b w:val="0"/>
          <w:bCs w:val="0"/>
          <w:caps w:val="0"/>
          <w:color w:val="auto"/>
        </w:rPr>
        <w:t>P</w:t>
      </w:r>
      <w:r w:rsidRPr="00652BAD">
        <w:rPr>
          <w:b w:val="0"/>
          <w:bCs w:val="0"/>
          <w:caps w:val="0"/>
          <w:color w:val="auto"/>
        </w:rPr>
        <w:t xml:space="preserve">aństwa obecność uświetni planowane spotkanie naukowe </w:t>
      </w:r>
      <w:r w:rsidR="004918D5">
        <w:rPr>
          <w:b w:val="0"/>
          <w:bCs w:val="0"/>
          <w:caps w:val="0"/>
          <w:color w:val="auto"/>
        </w:rPr>
        <w:br/>
      </w:r>
      <w:r w:rsidRPr="00652BAD">
        <w:rPr>
          <w:b w:val="0"/>
          <w:bCs w:val="0"/>
          <w:caps w:val="0"/>
          <w:color w:val="auto"/>
        </w:rPr>
        <w:t xml:space="preserve">oraz </w:t>
      </w:r>
      <w:r>
        <w:rPr>
          <w:b w:val="0"/>
          <w:bCs w:val="0"/>
          <w:caps w:val="0"/>
          <w:color w:val="auto"/>
        </w:rPr>
        <w:t>J</w:t>
      </w:r>
      <w:r w:rsidRPr="00652BAD">
        <w:rPr>
          <w:b w:val="0"/>
          <w:bCs w:val="0"/>
          <w:caps w:val="0"/>
          <w:color w:val="auto"/>
        </w:rPr>
        <w:t xml:space="preserve">ubileusz </w:t>
      </w:r>
      <w:r>
        <w:rPr>
          <w:b w:val="0"/>
          <w:bCs w:val="0"/>
          <w:caps w:val="0"/>
          <w:color w:val="auto"/>
        </w:rPr>
        <w:t>P</w:t>
      </w:r>
      <w:r w:rsidRPr="00652BAD">
        <w:rPr>
          <w:b w:val="0"/>
          <w:bCs w:val="0"/>
          <w:caps w:val="0"/>
          <w:color w:val="auto"/>
        </w:rPr>
        <w:t xml:space="preserve">rof. dra hab. Henryka </w:t>
      </w:r>
      <w:r>
        <w:rPr>
          <w:b w:val="0"/>
          <w:bCs w:val="0"/>
          <w:caps w:val="0"/>
          <w:color w:val="auto"/>
        </w:rPr>
        <w:t>M</w:t>
      </w:r>
      <w:r w:rsidRPr="00652BAD">
        <w:rPr>
          <w:b w:val="0"/>
          <w:bCs w:val="0"/>
          <w:caps w:val="0"/>
          <w:color w:val="auto"/>
        </w:rPr>
        <w:t>izerka.</w:t>
      </w:r>
    </w:p>
    <w:p w14:paraId="6EF3EF74" w14:textId="2EFBB5F4" w:rsidR="00CC759F" w:rsidRPr="00CC759F" w:rsidRDefault="00CC759F" w:rsidP="00CC759F">
      <w:pPr>
        <w:pStyle w:val="Nagwek2"/>
        <w:spacing w:before="0" w:after="0"/>
        <w:ind w:left="0"/>
      </w:pPr>
    </w:p>
    <w:p w14:paraId="2B16E1D5" w14:textId="5922997F" w:rsidR="00FC58C2" w:rsidRPr="00E32EFD" w:rsidRDefault="00FB5466">
      <w:pPr>
        <w:pStyle w:val="Nagwek1"/>
      </w:pPr>
      <w:r>
        <w:rPr>
          <w:noProof/>
        </w:rPr>
        <w:lastRenderedPageBreak/>
        <mc:AlternateContent>
          <mc:Choice Requires="wpg">
            <w:drawing>
              <wp:anchor distT="0" distB="0" distL="457200" distR="457200" simplePos="0" relativeHeight="251667968" behindDoc="0" locked="0" layoutInCell="1" allowOverlap="1" wp14:anchorId="68D5CCC6" wp14:editId="23618EF1">
                <wp:simplePos x="0" y="0"/>
                <wp:positionH relativeFrom="page">
                  <wp:align>left</wp:align>
                </wp:positionH>
                <wp:positionV relativeFrom="page">
                  <wp:posOffset>252248</wp:posOffset>
                </wp:positionV>
                <wp:extent cx="6968359" cy="9372600"/>
                <wp:effectExtent l="0" t="0" r="4445" b="0"/>
                <wp:wrapSquare wrapText="bothSides"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8359" cy="9372600"/>
                          <a:chOff x="0" y="0"/>
                          <a:chExt cx="2970931" cy="9372600"/>
                        </a:xfrm>
                      </wpg:grpSpPr>
                      <wpg:grpSp>
                        <wpg:cNvPr id="14" name="Grupa 14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5" name="Prostokąt 15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" name="Grupa 16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7" name="Prostokąt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Prostokąt 18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9" name="Pole tekstowe 19"/>
                        <wps:cNvSpPr txBox="1"/>
                        <wps:spPr>
                          <a:xfrm>
                            <a:off x="922675" y="591671"/>
                            <a:ext cx="2048256" cy="7744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7E93E4" w14:textId="77777777" w:rsidR="001D0D12" w:rsidRPr="00FD6A28" w:rsidRDefault="00FB5466">
                              <w:pPr>
                                <w:pStyle w:val="Nagwekspisutreci"/>
                                <w:spacing w:before="120"/>
                                <w:rPr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 w:rsidRPr="00FD6A28">
                                <w:rPr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</w:rPr>
                                <w:t>KOMITET ORGANIZACYJNY</w:t>
                              </w:r>
                              <w:r w:rsidR="00E06972" w:rsidRPr="00FD6A28">
                                <w:rPr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4FEB7279" w14:textId="2453792C" w:rsidR="00FB5466" w:rsidRDefault="00FB5466" w:rsidP="00FB5466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5218B176" w14:textId="7146CC2C" w:rsidR="00DA5138" w:rsidRPr="00FD6A28" w:rsidRDefault="00DA5138" w:rsidP="00DA5138">
                              <w:r w:rsidRPr="00FD6A28">
                                <w:t>Dr hab. Małgorzata Ciczkowska-Giedziun, prof. UWM - przewodnicząca</w:t>
                              </w:r>
                            </w:p>
                            <w:p w14:paraId="031EEBA0" w14:textId="6A2B1557" w:rsidR="00DA5138" w:rsidRPr="00FD6A28" w:rsidRDefault="00DA5138" w:rsidP="00DA5138">
                              <w:r w:rsidRPr="00FD6A28">
                                <w:t>Mgr Marta Bartczak – sekretarz</w:t>
                              </w:r>
                            </w:p>
                            <w:p w14:paraId="41C974A2" w14:textId="33D375B8" w:rsidR="00DA5138" w:rsidRPr="00FD6A28" w:rsidRDefault="004918D5" w:rsidP="00DA5138">
                              <w:pPr>
                                <w:ind w:left="0"/>
                              </w:pPr>
                              <w:r w:rsidRPr="00FD6A28">
                                <w:t xml:space="preserve"> </w:t>
                              </w:r>
                              <w:hyperlink r:id="rId21" w:history="1">
                                <w:r w:rsidRPr="00FD6A28">
                                  <w:rPr>
                                    <w:rStyle w:val="Hipercze"/>
                                    <w:color w:val="B85A22" w:themeColor="accent2" w:themeShade="BF"/>
                                    <w:u w:val="none"/>
                                  </w:rPr>
                                  <w:t>konferencja.jubileuszowa@uwm.edu.pl</w:t>
                                </w:r>
                              </w:hyperlink>
                            </w:p>
                            <w:p w14:paraId="45C20DD1" w14:textId="77777777" w:rsidR="004918D5" w:rsidRPr="00FD6A28" w:rsidRDefault="004918D5" w:rsidP="00DA5138">
                              <w:pPr>
                                <w:ind w:left="0"/>
                              </w:pPr>
                            </w:p>
                            <w:p w14:paraId="372A6BDC" w14:textId="15DC0E88" w:rsidR="00CC759F" w:rsidRPr="00FD6A28" w:rsidRDefault="00CC759F" w:rsidP="00CC759F">
                              <w:r w:rsidRPr="00FD6A28">
                                <w:t xml:space="preserve">Dr Katarzyna Białobrzeska </w:t>
                              </w:r>
                            </w:p>
                            <w:p w14:paraId="7178B481" w14:textId="2F050EBC" w:rsidR="00CC759F" w:rsidRPr="00FD6A28" w:rsidRDefault="00CC759F" w:rsidP="00CC759F">
                              <w:r w:rsidRPr="00FD6A28">
                                <w:t>Dr Lidia</w:t>
                              </w:r>
                              <w:r w:rsidR="004918D5" w:rsidRPr="00FD6A28">
                                <w:t xml:space="preserve"> </w:t>
                              </w:r>
                              <w:r w:rsidRPr="00FD6A28">
                                <w:t xml:space="preserve">Bielinis </w:t>
                              </w:r>
                              <w:r w:rsidRPr="00FD6A28">
                                <w:tab/>
                              </w:r>
                            </w:p>
                            <w:p w14:paraId="3EB1B40C" w14:textId="2DC00B70" w:rsidR="00CC759F" w:rsidRPr="00FD6A28" w:rsidRDefault="00DA5138" w:rsidP="00CC759F">
                              <w:r w:rsidRPr="00FD6A28">
                                <w:t>D</w:t>
                              </w:r>
                              <w:r w:rsidR="00CC759F" w:rsidRPr="00FD6A28">
                                <w:t>r</w:t>
                              </w:r>
                              <w:r w:rsidRPr="00FD6A28">
                                <w:t xml:space="preserve"> Bożena </w:t>
                              </w:r>
                              <w:r w:rsidR="00CC759F" w:rsidRPr="00FD6A28">
                                <w:t xml:space="preserve">Chrostowska </w:t>
                              </w:r>
                            </w:p>
                            <w:p w14:paraId="5141B18C" w14:textId="5ED0FCA3" w:rsidR="00CC759F" w:rsidRPr="00FD6A28" w:rsidRDefault="00DA5138" w:rsidP="00CC759F">
                              <w:r w:rsidRPr="00FD6A28">
                                <w:t>D</w:t>
                              </w:r>
                              <w:r w:rsidR="00CC759F" w:rsidRPr="00FD6A28">
                                <w:t>r</w:t>
                              </w:r>
                              <w:r w:rsidRPr="00FD6A28">
                                <w:t xml:space="preserve"> Małgorzata </w:t>
                              </w:r>
                              <w:r w:rsidR="00CC759F" w:rsidRPr="00FD6A28">
                                <w:t xml:space="preserve">Dankowska-Kosman </w:t>
                              </w:r>
                            </w:p>
                            <w:p w14:paraId="60452358" w14:textId="648DB583" w:rsidR="00CC759F" w:rsidRPr="00FD6A28" w:rsidRDefault="00DA5138" w:rsidP="00CC759F">
                              <w:r w:rsidRPr="00FD6A28">
                                <w:t>M</w:t>
                              </w:r>
                              <w:r w:rsidR="00CC759F" w:rsidRPr="00FD6A28">
                                <w:t>gr</w:t>
                              </w:r>
                              <w:r w:rsidRPr="00FD6A28">
                                <w:t xml:space="preserve"> Magdalena </w:t>
                              </w:r>
                              <w:r w:rsidR="00CC759F" w:rsidRPr="00FD6A28">
                                <w:t xml:space="preserve">Dymowska </w:t>
                              </w:r>
                            </w:p>
                            <w:p w14:paraId="5769DEDA" w14:textId="44B6C9F7" w:rsidR="00CC759F" w:rsidRPr="00FD6A28" w:rsidRDefault="00DA5138" w:rsidP="00CC759F">
                              <w:r w:rsidRPr="00FD6A28">
                                <w:t>D</w:t>
                              </w:r>
                              <w:r w:rsidR="00CC759F" w:rsidRPr="00FD6A28">
                                <w:t>r</w:t>
                              </w:r>
                              <w:r w:rsidRPr="00FD6A28">
                                <w:t xml:space="preserve"> Krzysztof </w:t>
                              </w:r>
                              <w:r w:rsidR="00CC759F" w:rsidRPr="00FD6A28">
                                <w:t>Gąsecki</w:t>
                              </w:r>
                            </w:p>
                            <w:p w14:paraId="730658F3" w14:textId="079B7773" w:rsidR="00CC759F" w:rsidRPr="00FD6A28" w:rsidRDefault="00DA5138" w:rsidP="00CC759F">
                              <w:r w:rsidRPr="00FD6A28">
                                <w:t>D</w:t>
                              </w:r>
                              <w:r w:rsidR="00CC759F" w:rsidRPr="00FD6A28">
                                <w:t>r</w:t>
                              </w:r>
                              <w:r w:rsidRPr="00FD6A28">
                                <w:t xml:space="preserve"> Cezary </w:t>
                              </w:r>
                              <w:r w:rsidR="00CC759F" w:rsidRPr="00FD6A28">
                                <w:t xml:space="preserve">Kurkowski </w:t>
                              </w:r>
                            </w:p>
                            <w:p w14:paraId="513C3328" w14:textId="77777777" w:rsidR="00DA5138" w:rsidRPr="00FD6A28" w:rsidRDefault="00DA5138" w:rsidP="00CC759F">
                              <w:r w:rsidRPr="00FD6A28">
                                <w:t>D</w:t>
                              </w:r>
                              <w:r w:rsidR="00CC759F" w:rsidRPr="00FD6A28">
                                <w:t>r</w:t>
                              </w:r>
                              <w:r w:rsidRPr="00FD6A28">
                                <w:t xml:space="preserve"> Monika </w:t>
                              </w:r>
                              <w:r w:rsidR="00CC759F" w:rsidRPr="00FD6A28">
                                <w:t xml:space="preserve">Maciejewska </w:t>
                              </w:r>
                            </w:p>
                            <w:p w14:paraId="4A2ABDB3" w14:textId="06111E3C" w:rsidR="00CC759F" w:rsidRPr="00FD6A28" w:rsidRDefault="00DA5138" w:rsidP="00CC759F">
                              <w:r w:rsidRPr="00FD6A28">
                                <w:t>D</w:t>
                              </w:r>
                              <w:r w:rsidR="00CC759F" w:rsidRPr="00FD6A28">
                                <w:t>r</w:t>
                              </w:r>
                              <w:r w:rsidRPr="00FD6A28">
                                <w:t xml:space="preserve"> Moniak </w:t>
                              </w:r>
                              <w:r w:rsidR="00CC759F" w:rsidRPr="00FD6A28">
                                <w:t xml:space="preserve">Ryndzionek </w:t>
                              </w:r>
                            </w:p>
                            <w:p w14:paraId="64BC6347" w14:textId="42A2D27A" w:rsidR="00CC759F" w:rsidRPr="00FD6A28" w:rsidRDefault="00DA5138" w:rsidP="00CC759F">
                              <w:r w:rsidRPr="00FD6A28">
                                <w:t>D</w:t>
                              </w:r>
                              <w:r w:rsidR="00CC759F" w:rsidRPr="00FD6A28">
                                <w:t>r</w:t>
                              </w:r>
                              <w:r w:rsidRPr="00FD6A28">
                                <w:t xml:space="preserve"> Iwona </w:t>
                              </w:r>
                              <w:r w:rsidR="00CC759F" w:rsidRPr="00FD6A28">
                                <w:t xml:space="preserve">Staszkiewicz-Grabarczyk </w:t>
                              </w:r>
                            </w:p>
                            <w:p w14:paraId="2A39802C" w14:textId="6D535ED4" w:rsidR="00CC759F" w:rsidRPr="00FD6A28" w:rsidRDefault="00DA5138" w:rsidP="00CC759F">
                              <w:r w:rsidRPr="00FD6A28">
                                <w:t>D</w:t>
                              </w:r>
                              <w:r w:rsidR="00CC759F" w:rsidRPr="00FD6A28">
                                <w:t>r</w:t>
                              </w:r>
                              <w:r w:rsidRPr="00FD6A28">
                                <w:t xml:space="preserve"> Izabela </w:t>
                              </w:r>
                              <w:r w:rsidR="00CC759F" w:rsidRPr="00FD6A28">
                                <w:t xml:space="preserve">Szatrawska </w:t>
                              </w:r>
                            </w:p>
                            <w:p w14:paraId="7AF6E89B" w14:textId="3C9529E7" w:rsidR="00CC759F" w:rsidRPr="00FD6A28" w:rsidRDefault="00DA5138" w:rsidP="00CC759F">
                              <w:r w:rsidRPr="00FD6A28">
                                <w:t>D</w:t>
                              </w:r>
                              <w:r w:rsidR="00CC759F" w:rsidRPr="00FD6A28">
                                <w:t>r</w:t>
                              </w:r>
                              <w:r w:rsidRPr="00FD6A28">
                                <w:t xml:space="preserve"> Sylwester </w:t>
                              </w:r>
                              <w:r w:rsidR="00CC759F" w:rsidRPr="00FD6A28">
                                <w:t xml:space="preserve">Zagulski </w:t>
                              </w:r>
                            </w:p>
                            <w:p w14:paraId="66CED0F3" w14:textId="7169D848" w:rsidR="00CC759F" w:rsidRPr="00FD6A28" w:rsidRDefault="00DA5138" w:rsidP="00CC759F">
                              <w:r w:rsidRPr="00FD6A28">
                                <w:t>D</w:t>
                              </w:r>
                              <w:r w:rsidR="00CC759F" w:rsidRPr="00FD6A28">
                                <w:t>r</w:t>
                              </w:r>
                              <w:r w:rsidRPr="00FD6A28">
                                <w:t xml:space="preserve"> Magdalena </w:t>
                              </w:r>
                              <w:r w:rsidR="00CC759F" w:rsidRPr="00FD6A28">
                                <w:t xml:space="preserve">Zmysłowska </w:t>
                              </w:r>
                            </w:p>
                            <w:p w14:paraId="049B3AF2" w14:textId="77777777" w:rsidR="00DA5138" w:rsidRDefault="00DA5138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w14:anchorId="68D5CCC6" id="Grupa 13" o:spid="_x0000_s1040" style="position:absolute;left:0;text-align:left;margin-left:0;margin-top:19.85pt;width:548.7pt;height:738pt;z-index:251667968;mso-height-percent:932;mso-wrap-distance-left:36pt;mso-wrap-distance-right:36pt;mso-position-horizontal:left;mso-position-horizontal-relative:page;mso-position-vertical-relative:page;mso-height-percent:932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">
                <v:group id="Grupa 14" o:spid="_x0000_s1041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Prostokąt 15" o:spid="_x0000_s1042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" fillcolor="white [3212]" stroked="f" strokeweight="1pt">
                    <v:fill opacity="0"/>
                  </v:rect>
                  <v:group id="Grupa 16" o:spid="_x0000_s1043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Prostokąt 5" o:spid="_x0000_s1044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" path="m,l667707,v4,1323975,-219068,3990702,-219064,5314677c448639,7111854,667711,7566279,667707,9363456l,9363456,,xe" fillcolor="#94b6d2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Prostokąt 18" o:spid="_x0000_s1045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" stroked="f" strokeweight="1pt">
                      <v:fill r:id="rId17" o:title="" recolor="t" rotate="t" type="frame"/>
                    </v:rect>
                  </v:group>
                </v:group>
                <v:shape id="Pole tekstowe 19" o:spid="_x0000_s1046" type="#_x0000_t202" style="position:absolute;left:9226;top:5916;width:20483;height:77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<v:textbox inset="0,0,0,0">
                    <w:txbxContent>
                      <w:p w14:paraId="3F7E93E4" w14:textId="77777777" w:rsidR="001D0D12" w:rsidRPr="00FD6A28" w:rsidRDefault="00FB5466">
                        <w:pPr>
                          <w:pStyle w:val="Nagwekspisutreci"/>
                          <w:spacing w:before="120"/>
                          <w:rPr>
                            <w:b/>
                            <w:bCs/>
                            <w:color w:val="0070C0"/>
                            <w:sz w:val="26"/>
                            <w:szCs w:val="26"/>
                          </w:rPr>
                        </w:pPr>
                        <w:r w:rsidRPr="00FD6A28">
                          <w:rPr>
                            <w:b/>
                            <w:bCs/>
                            <w:color w:val="0070C0"/>
                            <w:sz w:val="26"/>
                            <w:szCs w:val="26"/>
                          </w:rPr>
                          <w:t>KOMITET ORGANIZACYJNY</w:t>
                        </w:r>
                        <w:r w:rsidR="00E06972" w:rsidRPr="00FD6A28">
                          <w:rPr>
                            <w:b/>
                            <w:bCs/>
                            <w:color w:val="0070C0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4FEB7279" w14:textId="2453792C" w:rsidR="00FB5466" w:rsidRDefault="00FB5466" w:rsidP="00FB5466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5218B176" w14:textId="7146CC2C" w:rsidR="00DA5138" w:rsidRPr="00FD6A28" w:rsidRDefault="00DA5138" w:rsidP="00DA5138">
                        <w:r w:rsidRPr="00FD6A28">
                          <w:t>Dr hab. Małgorzata Ciczkowska-Giedziun, prof. UWM - przewodnicząca</w:t>
                        </w:r>
                      </w:p>
                      <w:p w14:paraId="031EEBA0" w14:textId="6A2B1557" w:rsidR="00DA5138" w:rsidRPr="00FD6A28" w:rsidRDefault="00DA5138" w:rsidP="00DA5138">
                        <w:r w:rsidRPr="00FD6A28">
                          <w:t>Mgr Marta Bartczak – sekretarz</w:t>
                        </w:r>
                      </w:p>
                      <w:p w14:paraId="41C974A2" w14:textId="33D375B8" w:rsidR="00DA5138" w:rsidRPr="00FD6A28" w:rsidRDefault="004918D5" w:rsidP="00DA5138">
                        <w:pPr>
                          <w:ind w:left="0"/>
                        </w:pPr>
                        <w:r w:rsidRPr="00FD6A28">
                          <w:t xml:space="preserve"> </w:t>
                        </w:r>
                        <w:hyperlink r:id="rId22" w:history="1">
                          <w:r w:rsidRPr="00FD6A28">
                            <w:rPr>
                              <w:rStyle w:val="Hipercze"/>
                              <w:color w:val="B85A22" w:themeColor="accent2" w:themeShade="BF"/>
                              <w:u w:val="none"/>
                            </w:rPr>
                            <w:t>konferencja.jubileuszowa@uwm.edu.pl</w:t>
                          </w:r>
                        </w:hyperlink>
                      </w:p>
                      <w:p w14:paraId="45C20DD1" w14:textId="77777777" w:rsidR="004918D5" w:rsidRPr="00FD6A28" w:rsidRDefault="004918D5" w:rsidP="00DA5138">
                        <w:pPr>
                          <w:ind w:left="0"/>
                        </w:pPr>
                      </w:p>
                      <w:p w14:paraId="372A6BDC" w14:textId="15DC0E88" w:rsidR="00CC759F" w:rsidRPr="00FD6A28" w:rsidRDefault="00CC759F" w:rsidP="00CC759F">
                        <w:r w:rsidRPr="00FD6A28">
                          <w:t xml:space="preserve">Dr Katarzyna Białobrzeska </w:t>
                        </w:r>
                      </w:p>
                      <w:p w14:paraId="7178B481" w14:textId="2F050EBC" w:rsidR="00CC759F" w:rsidRPr="00FD6A28" w:rsidRDefault="00CC759F" w:rsidP="00CC759F">
                        <w:r w:rsidRPr="00FD6A28">
                          <w:t>Dr Lidia</w:t>
                        </w:r>
                        <w:r w:rsidR="004918D5" w:rsidRPr="00FD6A28">
                          <w:t xml:space="preserve"> </w:t>
                        </w:r>
                        <w:r w:rsidRPr="00FD6A28">
                          <w:t xml:space="preserve">Bielinis </w:t>
                        </w:r>
                        <w:r w:rsidRPr="00FD6A28">
                          <w:tab/>
                        </w:r>
                      </w:p>
                      <w:p w14:paraId="3EB1B40C" w14:textId="2DC00B70" w:rsidR="00CC759F" w:rsidRPr="00FD6A28" w:rsidRDefault="00DA5138" w:rsidP="00CC759F">
                        <w:r w:rsidRPr="00FD6A28">
                          <w:t>D</w:t>
                        </w:r>
                        <w:r w:rsidR="00CC759F" w:rsidRPr="00FD6A28">
                          <w:t>r</w:t>
                        </w:r>
                        <w:r w:rsidRPr="00FD6A28">
                          <w:t xml:space="preserve"> Bożena </w:t>
                        </w:r>
                        <w:r w:rsidR="00CC759F" w:rsidRPr="00FD6A28">
                          <w:t xml:space="preserve">Chrostowska </w:t>
                        </w:r>
                      </w:p>
                      <w:p w14:paraId="5141B18C" w14:textId="5ED0FCA3" w:rsidR="00CC759F" w:rsidRPr="00FD6A28" w:rsidRDefault="00DA5138" w:rsidP="00CC759F">
                        <w:r w:rsidRPr="00FD6A28">
                          <w:t>D</w:t>
                        </w:r>
                        <w:r w:rsidR="00CC759F" w:rsidRPr="00FD6A28">
                          <w:t>r</w:t>
                        </w:r>
                        <w:r w:rsidRPr="00FD6A28">
                          <w:t xml:space="preserve"> Małgorzata </w:t>
                        </w:r>
                        <w:r w:rsidR="00CC759F" w:rsidRPr="00FD6A28">
                          <w:t xml:space="preserve">Dankowska-Kosman </w:t>
                        </w:r>
                      </w:p>
                      <w:p w14:paraId="60452358" w14:textId="648DB583" w:rsidR="00CC759F" w:rsidRPr="00FD6A28" w:rsidRDefault="00DA5138" w:rsidP="00CC759F">
                        <w:r w:rsidRPr="00FD6A28">
                          <w:t>M</w:t>
                        </w:r>
                        <w:r w:rsidR="00CC759F" w:rsidRPr="00FD6A28">
                          <w:t>gr</w:t>
                        </w:r>
                        <w:r w:rsidRPr="00FD6A28">
                          <w:t xml:space="preserve"> Magdalena </w:t>
                        </w:r>
                        <w:r w:rsidR="00CC759F" w:rsidRPr="00FD6A28">
                          <w:t xml:space="preserve">Dymowska </w:t>
                        </w:r>
                      </w:p>
                      <w:p w14:paraId="5769DEDA" w14:textId="44B6C9F7" w:rsidR="00CC759F" w:rsidRPr="00FD6A28" w:rsidRDefault="00DA5138" w:rsidP="00CC759F">
                        <w:r w:rsidRPr="00FD6A28">
                          <w:t>D</w:t>
                        </w:r>
                        <w:r w:rsidR="00CC759F" w:rsidRPr="00FD6A28">
                          <w:t>r</w:t>
                        </w:r>
                        <w:r w:rsidRPr="00FD6A28">
                          <w:t xml:space="preserve"> Krzysztof </w:t>
                        </w:r>
                        <w:r w:rsidR="00CC759F" w:rsidRPr="00FD6A28">
                          <w:t>Gąsecki</w:t>
                        </w:r>
                      </w:p>
                      <w:p w14:paraId="730658F3" w14:textId="079B7773" w:rsidR="00CC759F" w:rsidRPr="00FD6A28" w:rsidRDefault="00DA5138" w:rsidP="00CC759F">
                        <w:r w:rsidRPr="00FD6A28">
                          <w:t>D</w:t>
                        </w:r>
                        <w:r w:rsidR="00CC759F" w:rsidRPr="00FD6A28">
                          <w:t>r</w:t>
                        </w:r>
                        <w:r w:rsidRPr="00FD6A28">
                          <w:t xml:space="preserve"> Cezary </w:t>
                        </w:r>
                        <w:r w:rsidR="00CC759F" w:rsidRPr="00FD6A28">
                          <w:t xml:space="preserve">Kurkowski </w:t>
                        </w:r>
                      </w:p>
                      <w:p w14:paraId="513C3328" w14:textId="77777777" w:rsidR="00DA5138" w:rsidRPr="00FD6A28" w:rsidRDefault="00DA5138" w:rsidP="00CC759F">
                        <w:r w:rsidRPr="00FD6A28">
                          <w:t>D</w:t>
                        </w:r>
                        <w:r w:rsidR="00CC759F" w:rsidRPr="00FD6A28">
                          <w:t>r</w:t>
                        </w:r>
                        <w:r w:rsidRPr="00FD6A28">
                          <w:t xml:space="preserve"> Monika </w:t>
                        </w:r>
                        <w:r w:rsidR="00CC759F" w:rsidRPr="00FD6A28">
                          <w:t xml:space="preserve">Maciejewska </w:t>
                        </w:r>
                      </w:p>
                      <w:p w14:paraId="4A2ABDB3" w14:textId="06111E3C" w:rsidR="00CC759F" w:rsidRPr="00FD6A28" w:rsidRDefault="00DA5138" w:rsidP="00CC759F">
                        <w:r w:rsidRPr="00FD6A28">
                          <w:t>D</w:t>
                        </w:r>
                        <w:r w:rsidR="00CC759F" w:rsidRPr="00FD6A28">
                          <w:t>r</w:t>
                        </w:r>
                        <w:r w:rsidRPr="00FD6A28">
                          <w:t xml:space="preserve"> Moniak </w:t>
                        </w:r>
                        <w:r w:rsidR="00CC759F" w:rsidRPr="00FD6A28">
                          <w:t xml:space="preserve">Ryndzionek </w:t>
                        </w:r>
                      </w:p>
                      <w:p w14:paraId="64BC6347" w14:textId="42A2D27A" w:rsidR="00CC759F" w:rsidRPr="00FD6A28" w:rsidRDefault="00DA5138" w:rsidP="00CC759F">
                        <w:r w:rsidRPr="00FD6A28">
                          <w:t>D</w:t>
                        </w:r>
                        <w:r w:rsidR="00CC759F" w:rsidRPr="00FD6A28">
                          <w:t>r</w:t>
                        </w:r>
                        <w:r w:rsidRPr="00FD6A28">
                          <w:t xml:space="preserve"> Iwona </w:t>
                        </w:r>
                        <w:r w:rsidR="00CC759F" w:rsidRPr="00FD6A28">
                          <w:t xml:space="preserve">Staszkiewicz-Grabarczyk </w:t>
                        </w:r>
                      </w:p>
                      <w:p w14:paraId="2A39802C" w14:textId="6D535ED4" w:rsidR="00CC759F" w:rsidRPr="00FD6A28" w:rsidRDefault="00DA5138" w:rsidP="00CC759F">
                        <w:r w:rsidRPr="00FD6A28">
                          <w:t>D</w:t>
                        </w:r>
                        <w:r w:rsidR="00CC759F" w:rsidRPr="00FD6A28">
                          <w:t>r</w:t>
                        </w:r>
                        <w:r w:rsidRPr="00FD6A28">
                          <w:t xml:space="preserve"> Izabela </w:t>
                        </w:r>
                        <w:r w:rsidR="00CC759F" w:rsidRPr="00FD6A28">
                          <w:t xml:space="preserve">Szatrawska </w:t>
                        </w:r>
                      </w:p>
                      <w:p w14:paraId="7AF6E89B" w14:textId="3C9529E7" w:rsidR="00CC759F" w:rsidRPr="00FD6A28" w:rsidRDefault="00DA5138" w:rsidP="00CC759F">
                        <w:r w:rsidRPr="00FD6A28">
                          <w:t>D</w:t>
                        </w:r>
                        <w:r w:rsidR="00CC759F" w:rsidRPr="00FD6A28">
                          <w:t>r</w:t>
                        </w:r>
                        <w:r w:rsidRPr="00FD6A28">
                          <w:t xml:space="preserve"> Sylwester </w:t>
                        </w:r>
                        <w:r w:rsidR="00CC759F" w:rsidRPr="00FD6A28">
                          <w:t xml:space="preserve">Zagulski </w:t>
                        </w:r>
                      </w:p>
                      <w:p w14:paraId="66CED0F3" w14:textId="7169D848" w:rsidR="00CC759F" w:rsidRPr="00FD6A28" w:rsidRDefault="00DA5138" w:rsidP="00CC759F">
                        <w:r w:rsidRPr="00FD6A28">
                          <w:t>D</w:t>
                        </w:r>
                        <w:r w:rsidR="00CC759F" w:rsidRPr="00FD6A28">
                          <w:t>r</w:t>
                        </w:r>
                        <w:r w:rsidRPr="00FD6A28">
                          <w:t xml:space="preserve"> Magdalena </w:t>
                        </w:r>
                        <w:r w:rsidR="00CC759F" w:rsidRPr="00FD6A28">
                          <w:t xml:space="preserve">Zmysłowska </w:t>
                        </w:r>
                      </w:p>
                      <w:p w14:paraId="049B3AF2" w14:textId="77777777" w:rsidR="00DA5138" w:rsidRDefault="00DA5138"/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sectPr w:rsidR="00FC58C2" w:rsidRPr="00E32EFD" w:rsidSect="00370516">
      <w:footerReference w:type="default" r:id="rId23"/>
      <w:headerReference w:type="first" r:id="rId24"/>
      <w:pgSz w:w="11906" w:h="16838" w:code="9"/>
      <w:pgMar w:top="1440" w:right="1440" w:bottom="1440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486B9" w14:textId="77777777" w:rsidR="003E3A51" w:rsidRDefault="003E3A51">
      <w:r>
        <w:separator/>
      </w:r>
    </w:p>
    <w:p w14:paraId="5A811849" w14:textId="77777777" w:rsidR="003E3A51" w:rsidRDefault="003E3A51"/>
  </w:endnote>
  <w:endnote w:type="continuationSeparator" w:id="0">
    <w:p w14:paraId="40A976C6" w14:textId="77777777" w:rsidR="003E3A51" w:rsidRDefault="003E3A51">
      <w:r>
        <w:continuationSeparator/>
      </w:r>
    </w:p>
    <w:p w14:paraId="403E7288" w14:textId="77777777" w:rsidR="003E3A51" w:rsidRDefault="003E3A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620" w:firstRow="1" w:lastRow="0" w:firstColumn="0" w:lastColumn="0" w:noHBand="1" w:noVBand="1"/>
      <w:tblDescription w:val="Tabela w stopce z datą, tytułem dokumentu i numerem strony"/>
    </w:tblPr>
    <w:tblGrid>
      <w:gridCol w:w="1354"/>
      <w:gridCol w:w="6318"/>
      <w:gridCol w:w="1354"/>
    </w:tblGrid>
    <w:tr w:rsidR="00FC58C2" w14:paraId="506EB30B" w14:textId="77777777" w:rsidTr="005A54FA">
      <w:tc>
        <w:tcPr>
          <w:tcW w:w="750" w:type="pct"/>
        </w:tcPr>
        <w:p w14:paraId="163E8FDD" w14:textId="17048820" w:rsidR="00FC58C2" w:rsidRDefault="00FC58C2" w:rsidP="00547E56">
          <w:pPr>
            <w:pStyle w:val="Stopka"/>
          </w:pPr>
        </w:p>
      </w:tc>
      <w:tc>
        <w:tcPr>
          <w:tcW w:w="3500" w:type="pct"/>
        </w:tcPr>
        <w:p w14:paraId="7921D278" w14:textId="77777777" w:rsidR="00FC58C2" w:rsidRDefault="00FC58C2" w:rsidP="00547E56">
          <w:pPr>
            <w:pStyle w:val="Stopka"/>
            <w:jc w:val="center"/>
          </w:pPr>
        </w:p>
      </w:tc>
      <w:tc>
        <w:tcPr>
          <w:tcW w:w="750" w:type="pct"/>
        </w:tcPr>
        <w:p w14:paraId="219446D9" w14:textId="6B9A1F57" w:rsidR="00FC58C2" w:rsidRDefault="00FC58C2" w:rsidP="00547E56">
          <w:pPr>
            <w:pStyle w:val="Stopka"/>
            <w:jc w:val="right"/>
          </w:pPr>
        </w:p>
      </w:tc>
    </w:tr>
  </w:tbl>
  <w:p w14:paraId="41D7A063" w14:textId="77777777" w:rsidR="00FC58C2" w:rsidRDefault="00FC58C2">
    <w:pPr>
      <w:pStyle w:val="Stopka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C01E9" w14:textId="77777777" w:rsidR="003E3A51" w:rsidRDefault="003E3A51">
      <w:r>
        <w:separator/>
      </w:r>
    </w:p>
    <w:p w14:paraId="1C5242FB" w14:textId="77777777" w:rsidR="003E3A51" w:rsidRDefault="003E3A51"/>
  </w:footnote>
  <w:footnote w:type="continuationSeparator" w:id="0">
    <w:p w14:paraId="2986081A" w14:textId="77777777" w:rsidR="003E3A51" w:rsidRDefault="003E3A51">
      <w:r>
        <w:continuationSeparator/>
      </w:r>
    </w:p>
    <w:p w14:paraId="15F1A171" w14:textId="77777777" w:rsidR="003E3A51" w:rsidRDefault="003E3A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E759D" w14:textId="77777777" w:rsidR="00A94C93" w:rsidRDefault="00A638EC">
    <w:pPr>
      <w:pStyle w:val="Nagwek"/>
    </w:pP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04941039" wp14:editId="3F3F07D0">
              <wp:simplePos x="0" y="0"/>
              <wp:positionH relativeFrom="page">
                <wp:posOffset>352425</wp:posOffset>
              </wp:positionH>
              <wp:positionV relativeFrom="page">
                <wp:posOffset>457200</wp:posOffset>
              </wp:positionV>
              <wp:extent cx="228600" cy="9144000"/>
              <wp:effectExtent l="0" t="0" r="3175" b="635"/>
              <wp:wrapNone/>
              <wp:docPr id="1" name="Grup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9144000"/>
                        <a:chOff x="0" y="0"/>
                        <a:chExt cx="228600" cy="9144000"/>
                      </a:xfrm>
                    </wpg:grpSpPr>
                    <wps:wsp>
                      <wps:cNvPr id="2" name="Prostokąt 2"/>
                      <wps:cNvSpPr/>
                      <wps:spPr>
                        <a:xfrm>
                          <a:off x="0" y="0"/>
                          <a:ext cx="228600" cy="87820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686968" name="Prostokąt 3"/>
                      <wps:cNvSpPr>
                        <a:spLocks noChangeAspect="1"/>
                      </wps:cNvSpPr>
                      <wps:spPr>
                        <a:xfrm>
                          <a:off x="0" y="89154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2900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du="http://schemas.microsoft.com/office/word/2023/wordml/word16du">
          <w:pict>
            <v:group w14:anchorId="4A01924B" id="Grupa 1" o:spid="_x0000_s1026" alt="&quot;&quot;" style="position:absolute;margin-left:27.75pt;margin-top:36pt;width:18pt;height:10in;z-index:251659264;mso-width-percent:29;mso-height-percent:909;mso-position-horizontal-relative:page;mso-position-vertical-relative:page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">
              <v:rect id="Prostokąt 2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" fillcolor="#dd8047 [3205]" stroked="f" strokeweight="1pt"/>
              <v:rect id="Prostokąt 3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" fillcolor="#94b6d2 [3204]" stroked="f" strokeweight="1pt">
                <o:lock v:ext="edit" aspectratio="t"/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50E4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2AEB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1C07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BE37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0050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7EC0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7C45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0B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61676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B25AC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34AC3"/>
    <w:multiLevelType w:val="hybridMultilevel"/>
    <w:tmpl w:val="7E66B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5F6849"/>
    <w:multiLevelType w:val="hybridMultilevel"/>
    <w:tmpl w:val="9716C8BE"/>
    <w:lvl w:ilvl="0" w:tplc="A6244B9E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6D6D20"/>
    <w:multiLevelType w:val="hybridMultilevel"/>
    <w:tmpl w:val="207A72B4"/>
    <w:lvl w:ilvl="0" w:tplc="DC9CD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469B0"/>
    <w:multiLevelType w:val="hybridMultilevel"/>
    <w:tmpl w:val="ACC0DB64"/>
    <w:lvl w:ilvl="0" w:tplc="4A2AC0E8">
      <w:start w:val="1"/>
      <w:numFmt w:val="bullet"/>
      <w:lvlText w:val=""/>
      <w:lvlJc w:val="left"/>
      <w:pPr>
        <w:ind w:left="7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4" w15:restartNumberingAfterBreak="0">
    <w:nsid w:val="3C542C94"/>
    <w:multiLevelType w:val="hybridMultilevel"/>
    <w:tmpl w:val="F10620D4"/>
    <w:lvl w:ilvl="0" w:tplc="4A2AC0E8">
      <w:start w:val="1"/>
      <w:numFmt w:val="bullet"/>
      <w:lvlText w:val=""/>
      <w:lvlJc w:val="left"/>
      <w:pPr>
        <w:ind w:left="8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15" w15:restartNumberingAfterBreak="0">
    <w:nsid w:val="46CA68E5"/>
    <w:multiLevelType w:val="hybridMultilevel"/>
    <w:tmpl w:val="D590ACBE"/>
    <w:lvl w:ilvl="0" w:tplc="4A2AC0E8">
      <w:start w:val="1"/>
      <w:numFmt w:val="bullet"/>
      <w:lvlText w:val=""/>
      <w:lvlJc w:val="left"/>
      <w:pPr>
        <w:ind w:left="794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54" w:hanging="360"/>
      </w:pPr>
    </w:lvl>
    <w:lvl w:ilvl="2" w:tplc="FFFFFFFF" w:tentative="1">
      <w:start w:val="1"/>
      <w:numFmt w:val="lowerRoman"/>
      <w:lvlText w:val="%3."/>
      <w:lvlJc w:val="right"/>
      <w:pPr>
        <w:ind w:left="1874" w:hanging="180"/>
      </w:pPr>
    </w:lvl>
    <w:lvl w:ilvl="3" w:tplc="FFFFFFFF" w:tentative="1">
      <w:start w:val="1"/>
      <w:numFmt w:val="decimal"/>
      <w:lvlText w:val="%4."/>
      <w:lvlJc w:val="left"/>
      <w:pPr>
        <w:ind w:left="2594" w:hanging="360"/>
      </w:pPr>
    </w:lvl>
    <w:lvl w:ilvl="4" w:tplc="FFFFFFFF" w:tentative="1">
      <w:start w:val="1"/>
      <w:numFmt w:val="lowerLetter"/>
      <w:lvlText w:val="%5."/>
      <w:lvlJc w:val="left"/>
      <w:pPr>
        <w:ind w:left="3314" w:hanging="360"/>
      </w:pPr>
    </w:lvl>
    <w:lvl w:ilvl="5" w:tplc="FFFFFFFF" w:tentative="1">
      <w:start w:val="1"/>
      <w:numFmt w:val="lowerRoman"/>
      <w:lvlText w:val="%6."/>
      <w:lvlJc w:val="right"/>
      <w:pPr>
        <w:ind w:left="4034" w:hanging="180"/>
      </w:pPr>
    </w:lvl>
    <w:lvl w:ilvl="6" w:tplc="FFFFFFFF" w:tentative="1">
      <w:start w:val="1"/>
      <w:numFmt w:val="decimal"/>
      <w:lvlText w:val="%7."/>
      <w:lvlJc w:val="left"/>
      <w:pPr>
        <w:ind w:left="4754" w:hanging="360"/>
      </w:pPr>
    </w:lvl>
    <w:lvl w:ilvl="7" w:tplc="FFFFFFFF" w:tentative="1">
      <w:start w:val="1"/>
      <w:numFmt w:val="lowerLetter"/>
      <w:lvlText w:val="%8."/>
      <w:lvlJc w:val="left"/>
      <w:pPr>
        <w:ind w:left="5474" w:hanging="360"/>
      </w:pPr>
    </w:lvl>
    <w:lvl w:ilvl="8" w:tplc="FFFFFFFF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6" w15:restartNumberingAfterBreak="0">
    <w:nsid w:val="4D993888"/>
    <w:multiLevelType w:val="hybridMultilevel"/>
    <w:tmpl w:val="E0525368"/>
    <w:lvl w:ilvl="0" w:tplc="0EB45C24">
      <w:start w:val="1"/>
      <w:numFmt w:val="bullet"/>
      <w:pStyle w:val="Listapunktowana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5AFB1645"/>
    <w:multiLevelType w:val="multilevel"/>
    <w:tmpl w:val="05D2B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E3D0F50"/>
    <w:multiLevelType w:val="hybridMultilevel"/>
    <w:tmpl w:val="2534BEF0"/>
    <w:lvl w:ilvl="0" w:tplc="06D0CE30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4" w:hanging="360"/>
      </w:pPr>
    </w:lvl>
    <w:lvl w:ilvl="2" w:tplc="0415001B" w:tentative="1">
      <w:start w:val="1"/>
      <w:numFmt w:val="lowerRoman"/>
      <w:lvlText w:val="%3."/>
      <w:lvlJc w:val="right"/>
      <w:pPr>
        <w:ind w:left="1874" w:hanging="180"/>
      </w:pPr>
    </w:lvl>
    <w:lvl w:ilvl="3" w:tplc="0415000F" w:tentative="1">
      <w:start w:val="1"/>
      <w:numFmt w:val="decimal"/>
      <w:lvlText w:val="%4."/>
      <w:lvlJc w:val="left"/>
      <w:pPr>
        <w:ind w:left="2594" w:hanging="360"/>
      </w:pPr>
    </w:lvl>
    <w:lvl w:ilvl="4" w:tplc="04150019" w:tentative="1">
      <w:start w:val="1"/>
      <w:numFmt w:val="lowerLetter"/>
      <w:lvlText w:val="%5."/>
      <w:lvlJc w:val="left"/>
      <w:pPr>
        <w:ind w:left="3314" w:hanging="360"/>
      </w:pPr>
    </w:lvl>
    <w:lvl w:ilvl="5" w:tplc="0415001B" w:tentative="1">
      <w:start w:val="1"/>
      <w:numFmt w:val="lowerRoman"/>
      <w:lvlText w:val="%6."/>
      <w:lvlJc w:val="right"/>
      <w:pPr>
        <w:ind w:left="4034" w:hanging="180"/>
      </w:pPr>
    </w:lvl>
    <w:lvl w:ilvl="6" w:tplc="0415000F" w:tentative="1">
      <w:start w:val="1"/>
      <w:numFmt w:val="decimal"/>
      <w:lvlText w:val="%7."/>
      <w:lvlJc w:val="left"/>
      <w:pPr>
        <w:ind w:left="4754" w:hanging="360"/>
      </w:pPr>
    </w:lvl>
    <w:lvl w:ilvl="7" w:tplc="04150019" w:tentative="1">
      <w:start w:val="1"/>
      <w:numFmt w:val="lowerLetter"/>
      <w:lvlText w:val="%8."/>
      <w:lvlJc w:val="left"/>
      <w:pPr>
        <w:ind w:left="5474" w:hanging="360"/>
      </w:pPr>
    </w:lvl>
    <w:lvl w:ilvl="8" w:tplc="0415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9" w15:restartNumberingAfterBreak="0">
    <w:nsid w:val="6250597A"/>
    <w:multiLevelType w:val="hybridMultilevel"/>
    <w:tmpl w:val="3AE60214"/>
    <w:lvl w:ilvl="0" w:tplc="C84A616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4" w:hanging="360"/>
      </w:pPr>
    </w:lvl>
    <w:lvl w:ilvl="2" w:tplc="0415001B" w:tentative="1">
      <w:start w:val="1"/>
      <w:numFmt w:val="lowerRoman"/>
      <w:lvlText w:val="%3."/>
      <w:lvlJc w:val="right"/>
      <w:pPr>
        <w:ind w:left="1924" w:hanging="180"/>
      </w:pPr>
    </w:lvl>
    <w:lvl w:ilvl="3" w:tplc="0415000F" w:tentative="1">
      <w:start w:val="1"/>
      <w:numFmt w:val="decimal"/>
      <w:lvlText w:val="%4."/>
      <w:lvlJc w:val="left"/>
      <w:pPr>
        <w:ind w:left="2644" w:hanging="360"/>
      </w:pPr>
    </w:lvl>
    <w:lvl w:ilvl="4" w:tplc="04150019" w:tentative="1">
      <w:start w:val="1"/>
      <w:numFmt w:val="lowerLetter"/>
      <w:lvlText w:val="%5."/>
      <w:lvlJc w:val="left"/>
      <w:pPr>
        <w:ind w:left="3364" w:hanging="360"/>
      </w:pPr>
    </w:lvl>
    <w:lvl w:ilvl="5" w:tplc="0415001B" w:tentative="1">
      <w:start w:val="1"/>
      <w:numFmt w:val="lowerRoman"/>
      <w:lvlText w:val="%6."/>
      <w:lvlJc w:val="right"/>
      <w:pPr>
        <w:ind w:left="4084" w:hanging="180"/>
      </w:pPr>
    </w:lvl>
    <w:lvl w:ilvl="6" w:tplc="0415000F" w:tentative="1">
      <w:start w:val="1"/>
      <w:numFmt w:val="decimal"/>
      <w:lvlText w:val="%7."/>
      <w:lvlJc w:val="left"/>
      <w:pPr>
        <w:ind w:left="4804" w:hanging="360"/>
      </w:pPr>
    </w:lvl>
    <w:lvl w:ilvl="7" w:tplc="04150019" w:tentative="1">
      <w:start w:val="1"/>
      <w:numFmt w:val="lowerLetter"/>
      <w:lvlText w:val="%8."/>
      <w:lvlJc w:val="left"/>
      <w:pPr>
        <w:ind w:left="5524" w:hanging="360"/>
      </w:pPr>
    </w:lvl>
    <w:lvl w:ilvl="8" w:tplc="0415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0" w15:restartNumberingAfterBreak="0">
    <w:nsid w:val="63074F12"/>
    <w:multiLevelType w:val="hybridMultilevel"/>
    <w:tmpl w:val="D16800B6"/>
    <w:lvl w:ilvl="0" w:tplc="06D0CE30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4" w:hanging="360"/>
      </w:pPr>
    </w:lvl>
    <w:lvl w:ilvl="2" w:tplc="0415001B" w:tentative="1">
      <w:start w:val="1"/>
      <w:numFmt w:val="lowerRoman"/>
      <w:lvlText w:val="%3."/>
      <w:lvlJc w:val="right"/>
      <w:pPr>
        <w:ind w:left="1874" w:hanging="180"/>
      </w:pPr>
    </w:lvl>
    <w:lvl w:ilvl="3" w:tplc="0415000F" w:tentative="1">
      <w:start w:val="1"/>
      <w:numFmt w:val="decimal"/>
      <w:lvlText w:val="%4."/>
      <w:lvlJc w:val="left"/>
      <w:pPr>
        <w:ind w:left="2594" w:hanging="360"/>
      </w:pPr>
    </w:lvl>
    <w:lvl w:ilvl="4" w:tplc="04150019" w:tentative="1">
      <w:start w:val="1"/>
      <w:numFmt w:val="lowerLetter"/>
      <w:lvlText w:val="%5."/>
      <w:lvlJc w:val="left"/>
      <w:pPr>
        <w:ind w:left="3314" w:hanging="360"/>
      </w:pPr>
    </w:lvl>
    <w:lvl w:ilvl="5" w:tplc="0415001B" w:tentative="1">
      <w:start w:val="1"/>
      <w:numFmt w:val="lowerRoman"/>
      <w:lvlText w:val="%6."/>
      <w:lvlJc w:val="right"/>
      <w:pPr>
        <w:ind w:left="4034" w:hanging="180"/>
      </w:pPr>
    </w:lvl>
    <w:lvl w:ilvl="6" w:tplc="0415000F" w:tentative="1">
      <w:start w:val="1"/>
      <w:numFmt w:val="decimal"/>
      <w:lvlText w:val="%7."/>
      <w:lvlJc w:val="left"/>
      <w:pPr>
        <w:ind w:left="4754" w:hanging="360"/>
      </w:pPr>
    </w:lvl>
    <w:lvl w:ilvl="7" w:tplc="04150019" w:tentative="1">
      <w:start w:val="1"/>
      <w:numFmt w:val="lowerLetter"/>
      <w:lvlText w:val="%8."/>
      <w:lvlJc w:val="left"/>
      <w:pPr>
        <w:ind w:left="5474" w:hanging="360"/>
      </w:pPr>
    </w:lvl>
    <w:lvl w:ilvl="8" w:tplc="0415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21" w15:restartNumberingAfterBreak="0">
    <w:nsid w:val="64E315B6"/>
    <w:multiLevelType w:val="hybridMultilevel"/>
    <w:tmpl w:val="25489848"/>
    <w:lvl w:ilvl="0" w:tplc="4A2AC0E8">
      <w:start w:val="1"/>
      <w:numFmt w:val="bullet"/>
      <w:lvlText w:val=""/>
      <w:lvlJc w:val="left"/>
      <w:pPr>
        <w:ind w:left="7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2" w15:restartNumberingAfterBreak="0">
    <w:nsid w:val="768768DD"/>
    <w:multiLevelType w:val="hybridMultilevel"/>
    <w:tmpl w:val="CCB605FE"/>
    <w:lvl w:ilvl="0" w:tplc="0415000F">
      <w:start w:val="1"/>
      <w:numFmt w:val="decimal"/>
      <w:lvlText w:val="%1."/>
      <w:lvlJc w:val="left"/>
      <w:pPr>
        <w:ind w:left="79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4" w:hanging="360"/>
      </w:pPr>
    </w:lvl>
    <w:lvl w:ilvl="2" w:tplc="0415001B" w:tentative="1">
      <w:start w:val="1"/>
      <w:numFmt w:val="lowerRoman"/>
      <w:lvlText w:val="%3."/>
      <w:lvlJc w:val="right"/>
      <w:pPr>
        <w:ind w:left="1874" w:hanging="180"/>
      </w:pPr>
    </w:lvl>
    <w:lvl w:ilvl="3" w:tplc="0415000F" w:tentative="1">
      <w:start w:val="1"/>
      <w:numFmt w:val="decimal"/>
      <w:lvlText w:val="%4."/>
      <w:lvlJc w:val="left"/>
      <w:pPr>
        <w:ind w:left="2594" w:hanging="360"/>
      </w:pPr>
    </w:lvl>
    <w:lvl w:ilvl="4" w:tplc="04150019" w:tentative="1">
      <w:start w:val="1"/>
      <w:numFmt w:val="lowerLetter"/>
      <w:lvlText w:val="%5."/>
      <w:lvlJc w:val="left"/>
      <w:pPr>
        <w:ind w:left="3314" w:hanging="360"/>
      </w:pPr>
    </w:lvl>
    <w:lvl w:ilvl="5" w:tplc="0415001B" w:tentative="1">
      <w:start w:val="1"/>
      <w:numFmt w:val="lowerRoman"/>
      <w:lvlText w:val="%6."/>
      <w:lvlJc w:val="right"/>
      <w:pPr>
        <w:ind w:left="4034" w:hanging="180"/>
      </w:pPr>
    </w:lvl>
    <w:lvl w:ilvl="6" w:tplc="0415000F" w:tentative="1">
      <w:start w:val="1"/>
      <w:numFmt w:val="decimal"/>
      <w:lvlText w:val="%7."/>
      <w:lvlJc w:val="left"/>
      <w:pPr>
        <w:ind w:left="4754" w:hanging="360"/>
      </w:pPr>
    </w:lvl>
    <w:lvl w:ilvl="7" w:tplc="04150019" w:tentative="1">
      <w:start w:val="1"/>
      <w:numFmt w:val="lowerLetter"/>
      <w:lvlText w:val="%8."/>
      <w:lvlJc w:val="left"/>
      <w:pPr>
        <w:ind w:left="5474" w:hanging="360"/>
      </w:pPr>
    </w:lvl>
    <w:lvl w:ilvl="8" w:tplc="0415001B" w:tentative="1">
      <w:start w:val="1"/>
      <w:numFmt w:val="lowerRoman"/>
      <w:lvlText w:val="%9."/>
      <w:lvlJc w:val="right"/>
      <w:pPr>
        <w:ind w:left="6194" w:hanging="180"/>
      </w:pPr>
    </w:lvl>
  </w:abstractNum>
  <w:num w:numId="1" w16cid:durableId="1254171923">
    <w:abstractNumId w:val="9"/>
  </w:num>
  <w:num w:numId="2" w16cid:durableId="1467317230">
    <w:abstractNumId w:val="12"/>
  </w:num>
  <w:num w:numId="3" w16cid:durableId="1416055090">
    <w:abstractNumId w:val="8"/>
  </w:num>
  <w:num w:numId="4" w16cid:durableId="1175193343">
    <w:abstractNumId w:val="8"/>
  </w:num>
  <w:num w:numId="5" w16cid:durableId="1124813428">
    <w:abstractNumId w:val="16"/>
  </w:num>
  <w:num w:numId="6" w16cid:durableId="908155067">
    <w:abstractNumId w:val="7"/>
  </w:num>
  <w:num w:numId="7" w16cid:durableId="635645127">
    <w:abstractNumId w:val="6"/>
  </w:num>
  <w:num w:numId="8" w16cid:durableId="493112725">
    <w:abstractNumId w:val="5"/>
  </w:num>
  <w:num w:numId="9" w16cid:durableId="1386298285">
    <w:abstractNumId w:val="4"/>
  </w:num>
  <w:num w:numId="10" w16cid:durableId="1663388146">
    <w:abstractNumId w:val="3"/>
  </w:num>
  <w:num w:numId="11" w16cid:durableId="1196696429">
    <w:abstractNumId w:val="2"/>
  </w:num>
  <w:num w:numId="12" w16cid:durableId="1585384293">
    <w:abstractNumId w:val="1"/>
  </w:num>
  <w:num w:numId="13" w16cid:durableId="846287689">
    <w:abstractNumId w:val="0"/>
  </w:num>
  <w:num w:numId="14" w16cid:durableId="1401173274">
    <w:abstractNumId w:val="11"/>
  </w:num>
  <w:num w:numId="15" w16cid:durableId="1986739878">
    <w:abstractNumId w:val="22"/>
  </w:num>
  <w:num w:numId="16" w16cid:durableId="683360603">
    <w:abstractNumId w:val="18"/>
  </w:num>
  <w:num w:numId="17" w16cid:durableId="1221164139">
    <w:abstractNumId w:val="21"/>
  </w:num>
  <w:num w:numId="18" w16cid:durableId="1521354502">
    <w:abstractNumId w:val="13"/>
  </w:num>
  <w:num w:numId="19" w16cid:durableId="640382585">
    <w:abstractNumId w:val="19"/>
  </w:num>
  <w:num w:numId="20" w16cid:durableId="839004965">
    <w:abstractNumId w:val="10"/>
  </w:num>
  <w:num w:numId="21" w16cid:durableId="1693190013">
    <w:abstractNumId w:val="15"/>
  </w:num>
  <w:num w:numId="22" w16cid:durableId="606617438">
    <w:abstractNumId w:val="14"/>
  </w:num>
  <w:num w:numId="23" w16cid:durableId="1767312106">
    <w:abstractNumId w:val="20"/>
  </w:num>
  <w:num w:numId="24" w16cid:durableId="824786422">
    <w:abstractNumId w:val="17"/>
  </w:num>
  <w:num w:numId="25" w16cid:durableId="10131478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4C0"/>
    <w:rsid w:val="00013F51"/>
    <w:rsid w:val="00023803"/>
    <w:rsid w:val="0002403F"/>
    <w:rsid w:val="000310CC"/>
    <w:rsid w:val="0009407A"/>
    <w:rsid w:val="000A096A"/>
    <w:rsid w:val="000B0A9F"/>
    <w:rsid w:val="000B402A"/>
    <w:rsid w:val="000E51BB"/>
    <w:rsid w:val="000F2074"/>
    <w:rsid w:val="000F24C7"/>
    <w:rsid w:val="000F30DA"/>
    <w:rsid w:val="00102537"/>
    <w:rsid w:val="001027E3"/>
    <w:rsid w:val="001106C4"/>
    <w:rsid w:val="00132273"/>
    <w:rsid w:val="00156640"/>
    <w:rsid w:val="00164028"/>
    <w:rsid w:val="001867C8"/>
    <w:rsid w:val="001912B2"/>
    <w:rsid w:val="001B327F"/>
    <w:rsid w:val="001B3707"/>
    <w:rsid w:val="001D0D12"/>
    <w:rsid w:val="001F123C"/>
    <w:rsid w:val="00226064"/>
    <w:rsid w:val="002465B4"/>
    <w:rsid w:val="00256C71"/>
    <w:rsid w:val="00262C05"/>
    <w:rsid w:val="00280F10"/>
    <w:rsid w:val="00281CEF"/>
    <w:rsid w:val="00290347"/>
    <w:rsid w:val="002A0044"/>
    <w:rsid w:val="002A39EA"/>
    <w:rsid w:val="002A3BB8"/>
    <w:rsid w:val="002B6D3D"/>
    <w:rsid w:val="002D15A1"/>
    <w:rsid w:val="002D393C"/>
    <w:rsid w:val="00326B3F"/>
    <w:rsid w:val="003350D1"/>
    <w:rsid w:val="00340D3D"/>
    <w:rsid w:val="00370516"/>
    <w:rsid w:val="00375DC3"/>
    <w:rsid w:val="00385119"/>
    <w:rsid w:val="003A445F"/>
    <w:rsid w:val="003A4FE1"/>
    <w:rsid w:val="003C0801"/>
    <w:rsid w:val="003E3A51"/>
    <w:rsid w:val="003E6FAC"/>
    <w:rsid w:val="003F66FA"/>
    <w:rsid w:val="003F6CB3"/>
    <w:rsid w:val="004224CB"/>
    <w:rsid w:val="00474746"/>
    <w:rsid w:val="00476DD6"/>
    <w:rsid w:val="004918D5"/>
    <w:rsid w:val="004A7618"/>
    <w:rsid w:val="004B0F63"/>
    <w:rsid w:val="004B2283"/>
    <w:rsid w:val="004B4D24"/>
    <w:rsid w:val="004C14DF"/>
    <w:rsid w:val="004D5282"/>
    <w:rsid w:val="004D6098"/>
    <w:rsid w:val="004D65A2"/>
    <w:rsid w:val="004F0E9B"/>
    <w:rsid w:val="00507125"/>
    <w:rsid w:val="005108CA"/>
    <w:rsid w:val="00517696"/>
    <w:rsid w:val="00522962"/>
    <w:rsid w:val="005265E9"/>
    <w:rsid w:val="00532FA0"/>
    <w:rsid w:val="00544DFF"/>
    <w:rsid w:val="00547E56"/>
    <w:rsid w:val="00567785"/>
    <w:rsid w:val="005A54FA"/>
    <w:rsid w:val="005B2EAF"/>
    <w:rsid w:val="005B3755"/>
    <w:rsid w:val="005B67B4"/>
    <w:rsid w:val="005B7078"/>
    <w:rsid w:val="005C0F80"/>
    <w:rsid w:val="005E7C9C"/>
    <w:rsid w:val="005F2ED3"/>
    <w:rsid w:val="006104C4"/>
    <w:rsid w:val="006437DF"/>
    <w:rsid w:val="00652BAD"/>
    <w:rsid w:val="00681305"/>
    <w:rsid w:val="00685198"/>
    <w:rsid w:val="006A1F8F"/>
    <w:rsid w:val="006A2DBA"/>
    <w:rsid w:val="006A34E6"/>
    <w:rsid w:val="006A3E4F"/>
    <w:rsid w:val="006B3D58"/>
    <w:rsid w:val="006D3D2D"/>
    <w:rsid w:val="006D7C24"/>
    <w:rsid w:val="006E1CB6"/>
    <w:rsid w:val="006E67C4"/>
    <w:rsid w:val="006F2718"/>
    <w:rsid w:val="006F6F39"/>
    <w:rsid w:val="00703E61"/>
    <w:rsid w:val="00770308"/>
    <w:rsid w:val="0078165F"/>
    <w:rsid w:val="0078729E"/>
    <w:rsid w:val="0079700E"/>
    <w:rsid w:val="007C145F"/>
    <w:rsid w:val="007C20B5"/>
    <w:rsid w:val="007D770B"/>
    <w:rsid w:val="007F4B9C"/>
    <w:rsid w:val="007F6D58"/>
    <w:rsid w:val="00807DAF"/>
    <w:rsid w:val="008159FE"/>
    <w:rsid w:val="00816A3E"/>
    <w:rsid w:val="00820B5A"/>
    <w:rsid w:val="00821333"/>
    <w:rsid w:val="0082607E"/>
    <w:rsid w:val="00833B3E"/>
    <w:rsid w:val="008343A0"/>
    <w:rsid w:val="008400AB"/>
    <w:rsid w:val="008425BF"/>
    <w:rsid w:val="00846C6B"/>
    <w:rsid w:val="008670E5"/>
    <w:rsid w:val="00876288"/>
    <w:rsid w:val="008976DA"/>
    <w:rsid w:val="008A6E62"/>
    <w:rsid w:val="008B478F"/>
    <w:rsid w:val="008B64A9"/>
    <w:rsid w:val="008C1D4B"/>
    <w:rsid w:val="008C55BB"/>
    <w:rsid w:val="009037E2"/>
    <w:rsid w:val="0090428B"/>
    <w:rsid w:val="0091657A"/>
    <w:rsid w:val="009406DB"/>
    <w:rsid w:val="00941F91"/>
    <w:rsid w:val="0095442E"/>
    <w:rsid w:val="009751E4"/>
    <w:rsid w:val="009865F9"/>
    <w:rsid w:val="009A189C"/>
    <w:rsid w:val="009B1178"/>
    <w:rsid w:val="009E18EE"/>
    <w:rsid w:val="009E7C28"/>
    <w:rsid w:val="00A00F0C"/>
    <w:rsid w:val="00A019F7"/>
    <w:rsid w:val="00A510F2"/>
    <w:rsid w:val="00A63795"/>
    <w:rsid w:val="00A638EC"/>
    <w:rsid w:val="00A92595"/>
    <w:rsid w:val="00A93A58"/>
    <w:rsid w:val="00A94C93"/>
    <w:rsid w:val="00AA133F"/>
    <w:rsid w:val="00AD5A45"/>
    <w:rsid w:val="00B329D6"/>
    <w:rsid w:val="00BB2EF6"/>
    <w:rsid w:val="00BD729C"/>
    <w:rsid w:val="00BD7FCA"/>
    <w:rsid w:val="00BE0195"/>
    <w:rsid w:val="00BE03B2"/>
    <w:rsid w:val="00BE69BE"/>
    <w:rsid w:val="00BE7943"/>
    <w:rsid w:val="00BF4A19"/>
    <w:rsid w:val="00C715C1"/>
    <w:rsid w:val="00CC2485"/>
    <w:rsid w:val="00CC759F"/>
    <w:rsid w:val="00CD2A87"/>
    <w:rsid w:val="00CD6006"/>
    <w:rsid w:val="00D37597"/>
    <w:rsid w:val="00D500D9"/>
    <w:rsid w:val="00D5350B"/>
    <w:rsid w:val="00D560FC"/>
    <w:rsid w:val="00D658E3"/>
    <w:rsid w:val="00D75223"/>
    <w:rsid w:val="00D76588"/>
    <w:rsid w:val="00DA5138"/>
    <w:rsid w:val="00DB5256"/>
    <w:rsid w:val="00DE0DEB"/>
    <w:rsid w:val="00DF74C0"/>
    <w:rsid w:val="00E06972"/>
    <w:rsid w:val="00E06EAF"/>
    <w:rsid w:val="00E07ABD"/>
    <w:rsid w:val="00E32EFD"/>
    <w:rsid w:val="00E3501B"/>
    <w:rsid w:val="00E646A9"/>
    <w:rsid w:val="00E734D3"/>
    <w:rsid w:val="00E75B3B"/>
    <w:rsid w:val="00E9181A"/>
    <w:rsid w:val="00E97FF3"/>
    <w:rsid w:val="00EB30D6"/>
    <w:rsid w:val="00EC58D0"/>
    <w:rsid w:val="00EE7A52"/>
    <w:rsid w:val="00EF2D2B"/>
    <w:rsid w:val="00F10586"/>
    <w:rsid w:val="00F112DB"/>
    <w:rsid w:val="00F61304"/>
    <w:rsid w:val="00F748A5"/>
    <w:rsid w:val="00F75A1D"/>
    <w:rsid w:val="00F84F0D"/>
    <w:rsid w:val="00F9069F"/>
    <w:rsid w:val="00F92DA6"/>
    <w:rsid w:val="00FA24A7"/>
    <w:rsid w:val="00FB2EBA"/>
    <w:rsid w:val="00FB5466"/>
    <w:rsid w:val="00FC0E82"/>
    <w:rsid w:val="00FC2F77"/>
    <w:rsid w:val="00FC58C2"/>
    <w:rsid w:val="00FD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E7F3A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pl-PL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2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EFD"/>
    <w:pPr>
      <w:spacing w:before="60" w:after="0" w:line="240" w:lineRule="auto"/>
      <w:ind w:left="74" w:right="74"/>
    </w:pPr>
  </w:style>
  <w:style w:type="paragraph" w:styleId="Nagwek1">
    <w:name w:val="heading 1"/>
    <w:basedOn w:val="Normalny"/>
    <w:next w:val="Normalny"/>
    <w:link w:val="Nagwek1Znak"/>
    <w:uiPriority w:val="1"/>
    <w:qFormat/>
    <w:rsid w:val="005A54FA"/>
    <w:pPr>
      <w:keepNext/>
      <w:keepLines/>
      <w:pageBreakBefore/>
      <w:spacing w:after="40"/>
      <w:outlineLvl w:val="0"/>
    </w:pPr>
    <w:rPr>
      <w:rFonts w:asciiTheme="majorHAnsi" w:eastAsiaTheme="majorEastAsia" w:hAnsiTheme="majorHAnsi" w:cstheme="majorBidi"/>
      <w:caps/>
      <w:color w:val="355D7E" w:themeColor="accent1" w:themeShade="8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1"/>
    <w:qFormat/>
    <w:rsid w:val="005A54FA"/>
    <w:pPr>
      <w:keepNext/>
      <w:keepLines/>
      <w:pBdr>
        <w:top w:val="single" w:sz="4" w:space="1" w:color="B85A22" w:themeColor="accent2" w:themeShade="BF"/>
      </w:pBdr>
      <w:spacing w:before="360" w:after="120"/>
      <w:outlineLvl w:val="1"/>
    </w:pPr>
    <w:rPr>
      <w:rFonts w:asciiTheme="majorHAnsi" w:eastAsiaTheme="majorEastAsia" w:hAnsiTheme="majorHAnsi" w:cstheme="majorBidi"/>
      <w:b/>
      <w:bCs/>
      <w:caps/>
      <w:color w:val="B85A22" w:themeColor="accent2" w:themeShade="BF"/>
      <w:spacing w:val="20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1"/>
    <w:qFormat/>
    <w:rsid w:val="005A54FA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caps/>
      <w:color w:val="555A3C" w:themeColor="accent3" w:themeShade="8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1"/>
    <w:qFormat/>
    <w:pPr>
      <w:outlineLvl w:val="3"/>
    </w:pPr>
    <w:rPr>
      <w:rFonts w:asciiTheme="majorHAnsi" w:eastAsiaTheme="majorEastAsia" w:hAnsiTheme="majorHAnsi" w:cstheme="majorBidi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pPr>
      <w:keepNext/>
      <w:keepLines/>
      <w:outlineLvl w:val="4"/>
    </w:pPr>
    <w:rPr>
      <w:rFonts w:asciiTheme="majorHAnsi" w:eastAsiaTheme="majorEastAsia" w:hAnsiTheme="majorHAnsi" w:cstheme="majorBidi"/>
      <w:i/>
      <w:iCs/>
      <w:caps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A54FA"/>
    <w:pPr>
      <w:keepNext/>
      <w:keepLines/>
      <w:outlineLvl w:val="7"/>
    </w:pPr>
    <w:rPr>
      <w:rFonts w:asciiTheme="majorHAnsi" w:eastAsiaTheme="majorEastAsia" w:hAnsiTheme="majorHAnsi" w:cstheme="majorBidi"/>
      <w:b/>
      <w:bCs/>
      <w:caps/>
      <w:color w:val="595959" w:themeColor="text1" w:themeTint="A6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A54FA"/>
    <w:pPr>
      <w:keepNext/>
      <w:keepLines/>
      <w:outlineLvl w:val="8"/>
    </w:pPr>
    <w:rPr>
      <w:rFonts w:asciiTheme="majorHAnsi" w:eastAsiaTheme="majorEastAsia" w:hAnsiTheme="majorHAnsi" w:cstheme="majorBidi"/>
      <w:b/>
      <w:bCs/>
      <w:i/>
      <w:iCs/>
      <w:caps/>
      <w:color w:val="595959" w:themeColor="text1" w:themeTint="A6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54FA"/>
    <w:rPr>
      <w:rFonts w:asciiTheme="majorHAnsi" w:eastAsiaTheme="majorEastAsia" w:hAnsiTheme="majorHAnsi" w:cstheme="majorBidi"/>
      <w:caps/>
      <w:color w:val="355D7E" w:themeColor="accent1" w:themeShade="8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1"/>
    <w:rsid w:val="005A54FA"/>
    <w:rPr>
      <w:rFonts w:asciiTheme="majorHAnsi" w:eastAsiaTheme="majorEastAsia" w:hAnsiTheme="majorHAnsi" w:cstheme="majorBidi"/>
      <w:b/>
      <w:bCs/>
      <w:caps/>
      <w:color w:val="B85A22" w:themeColor="accent2" w:themeShade="BF"/>
      <w:spacing w:val="2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1"/>
    <w:rsid w:val="005A54FA"/>
    <w:rPr>
      <w:rFonts w:asciiTheme="majorHAnsi" w:eastAsiaTheme="majorEastAsia" w:hAnsiTheme="majorHAnsi" w:cstheme="majorBidi"/>
      <w:b/>
      <w:bCs/>
      <w:caps/>
      <w:color w:val="555A3C" w:themeColor="accent3" w:themeShade="8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1"/>
    <w:rPr>
      <w:rFonts w:asciiTheme="majorHAnsi" w:eastAsiaTheme="majorEastAsia" w:hAnsiTheme="majorHAnsi" w:cstheme="majorBidi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A54FA"/>
    <w:rPr>
      <w:rFonts w:asciiTheme="majorHAnsi" w:eastAsiaTheme="majorEastAsia" w:hAnsiTheme="majorHAnsi" w:cstheme="majorBidi"/>
      <w:b/>
      <w:bCs/>
      <w:caps/>
      <w:color w:val="595959" w:themeColor="text1" w:themeTint="A6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A54FA"/>
    <w:rPr>
      <w:rFonts w:asciiTheme="majorHAnsi" w:eastAsiaTheme="majorEastAsia" w:hAnsiTheme="majorHAnsi" w:cstheme="majorBidi"/>
      <w:b/>
      <w:bCs/>
      <w:i/>
      <w:iCs/>
      <w:caps/>
      <w:color w:val="595959" w:themeColor="text1" w:themeTint="A6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Pr>
      <w:b/>
      <w:bCs/>
      <w:smallCaps/>
      <w:color w:val="595959" w:themeColor="text1" w:themeTint="A6"/>
    </w:rPr>
  </w:style>
  <w:style w:type="paragraph" w:styleId="Tytu">
    <w:name w:val="Title"/>
    <w:basedOn w:val="Normalny"/>
    <w:link w:val="TytuZnak"/>
    <w:uiPriority w:val="1"/>
    <w:qFormat/>
    <w:rsid w:val="005A54FA"/>
    <w:pPr>
      <w:jc w:val="right"/>
    </w:pPr>
    <w:rPr>
      <w:rFonts w:asciiTheme="majorHAnsi" w:eastAsiaTheme="majorEastAsia" w:hAnsiTheme="majorHAnsi" w:cstheme="majorBidi"/>
      <w:caps/>
      <w:color w:val="B85A22" w:themeColor="accent2" w:themeShade="BF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"/>
    <w:rsid w:val="005A54FA"/>
    <w:rPr>
      <w:rFonts w:asciiTheme="majorHAnsi" w:eastAsiaTheme="majorEastAsia" w:hAnsiTheme="majorHAnsi" w:cstheme="majorBidi"/>
      <w:caps/>
      <w:color w:val="B85A22" w:themeColor="accent2" w:themeShade="BF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"/>
    <w:qFormat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"/>
    <w:rPr>
      <w:rFonts w:asciiTheme="majorHAnsi" w:eastAsiaTheme="majorEastAsia" w:hAnsiTheme="majorHAnsi" w:cstheme="majorBidi"/>
      <w:caps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pPr>
      <w:outlineLvl w:val="9"/>
    </w:pPr>
  </w:style>
  <w:style w:type="table" w:styleId="Tabela-Siatka">
    <w:name w:val="Table Grid"/>
    <w:basedOn w:val="Standardowy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3akcent1">
    <w:name w:val="Grid Table 3 Accent 1"/>
    <w:basedOn w:val="Standardowy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elalisty7kolorowaakcent1">
    <w:name w:val="List Table 7 Colorful Accent 1"/>
    <w:basedOn w:val="Standardowy"/>
    <w:uiPriority w:val="5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5ciemnaakcent1">
    <w:name w:val="Grid Table 5 Dark Accent 1"/>
    <w:basedOn w:val="Standardowy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elasiatki4akcent6">
    <w:name w:val="Grid Table 4 Accent 6"/>
    <w:basedOn w:val="Standardowy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Siatkatabelijasna">
    <w:name w:val="Grid Table Light"/>
    <w:basedOn w:val="Standardowy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Zwykatabela2">
    <w:name w:val="Plain Table 2"/>
    <w:basedOn w:val="Standardowy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listy2akcent1">
    <w:name w:val="List Table 2 Accent 1"/>
    <w:basedOn w:val="Standardowy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character" w:styleId="Tekstzastpczy">
    <w:name w:val="Placeholder Text"/>
    <w:basedOn w:val="Domylnaczcionkaakapitu"/>
    <w:uiPriority w:val="2"/>
    <w:rPr>
      <w:i/>
      <w:iCs/>
      <w:color w:val="808080"/>
    </w:rPr>
  </w:style>
  <w:style w:type="table" w:styleId="Tabelasiatki4akcent1">
    <w:name w:val="Grid Table 4 Accent 1"/>
    <w:basedOn w:val="Standardowy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siatki4akcent2">
    <w:name w:val="Grid Table 4 Accent 2"/>
    <w:basedOn w:val="Standardowy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Zwykatabela4">
    <w:name w:val="Plain Table 4"/>
    <w:basedOn w:val="Standardowy"/>
    <w:uiPriority w:val="44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atki1jasnaakcent6">
    <w:name w:val="Grid Table 1 Light Accent 6"/>
    <w:basedOn w:val="Standardowy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listy1jasnaakcent6">
    <w:name w:val="List Table 1 Light Accent 6"/>
    <w:basedOn w:val="Standardowy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paragraph" w:styleId="Stopka">
    <w:name w:val="footer"/>
    <w:basedOn w:val="Normalny"/>
    <w:link w:val="StopkaZnak"/>
    <w:uiPriority w:val="2"/>
    <w:pPr>
      <w:spacing w:before="0"/>
    </w:pPr>
  </w:style>
  <w:style w:type="character" w:customStyle="1" w:styleId="StopkaZnak">
    <w:name w:val="Stopka Znak"/>
    <w:basedOn w:val="Domylnaczcionkaakapitu"/>
    <w:link w:val="Stopka"/>
    <w:uiPriority w:val="2"/>
  </w:style>
  <w:style w:type="table" w:customStyle="1" w:styleId="Bezobramowania">
    <w:name w:val="Bez obramowania"/>
    <w:basedOn w:val="Standardowy"/>
    <w:uiPriority w:val="99"/>
    <w:pPr>
      <w:spacing w:after="0" w:line="240" w:lineRule="auto"/>
    </w:pPr>
    <w:tblPr/>
  </w:style>
  <w:style w:type="table" w:styleId="Tabelasiatki1jasnaakcent1">
    <w:name w:val="Grid Table 1 Light Accent 1"/>
    <w:aliases w:val="Sample questionnaires table"/>
    <w:basedOn w:val="Standardowy"/>
    <w:uiPriority w:val="46"/>
    <w:pPr>
      <w:spacing w:after="0" w:line="240" w:lineRule="auto"/>
    </w:pPr>
    <w:tblPr>
      <w:tblStyleRowBandSize w:val="1"/>
      <w:tblStyleColBandSize w:val="1"/>
      <w:tblBorders>
        <w:insideH w:val="single" w:sz="4" w:space="0" w:color="94B6D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94B6D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Tabelasiatki2akcent1">
    <w:name w:val="Grid Table 2 Accent 1"/>
    <w:basedOn w:val="Standardowy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paragraph" w:customStyle="1" w:styleId="Logo">
    <w:name w:val="Logo"/>
    <w:basedOn w:val="Normalny"/>
    <w:next w:val="Normalny"/>
    <w:uiPriority w:val="1"/>
    <w:qFormat/>
    <w:rsid w:val="00A638EC"/>
    <w:pPr>
      <w:spacing w:before="4700" w:after="1440"/>
      <w:jc w:val="right"/>
    </w:pPr>
    <w:rPr>
      <w:color w:val="59473F" w:themeColor="text2" w:themeShade="BF"/>
      <w:sz w:val="52"/>
      <w:szCs w:val="52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Pr>
      <w:rFonts w:ascii="Arial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Pr>
      <w:rFonts w:ascii="Arial" w:hAnsi="Arial" w:cs="Arial"/>
      <w:vanish/>
      <w:sz w:val="16"/>
      <w:szCs w:val="16"/>
    </w:rPr>
  </w:style>
  <w:style w:type="paragraph" w:customStyle="1" w:styleId="Informacjekontaktowe">
    <w:name w:val="Informacje kontaktowe"/>
    <w:basedOn w:val="Normalny"/>
    <w:uiPriority w:val="1"/>
    <w:qFormat/>
    <w:rsid w:val="00290347"/>
    <w:pPr>
      <w:spacing w:before="1680"/>
      <w:contextualSpacing/>
      <w:jc w:val="right"/>
    </w:pPr>
    <w:rPr>
      <w:caps/>
    </w:rPr>
  </w:style>
  <w:style w:type="table" w:styleId="Tabelasiatki3akcent3">
    <w:name w:val="Grid Table 3 Accent 3"/>
    <w:basedOn w:val="Standardowy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elasiatki5ciemnaakcent3">
    <w:name w:val="Grid Table 5 Dark Accent 3"/>
    <w:basedOn w:val="Standardowy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elasiatki1jasnaakcent3">
    <w:name w:val="Grid Table 1 Light Accent 3"/>
    <w:basedOn w:val="Standardowy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before="0"/>
      <w:jc w:val="right"/>
    </w:pPr>
  </w:style>
  <w:style w:type="paragraph" w:styleId="Podpis">
    <w:name w:val="Signature"/>
    <w:basedOn w:val="Normalny"/>
    <w:link w:val="PodpisZnak"/>
    <w:uiPriority w:val="1"/>
    <w:qFormat/>
    <w:rsid w:val="006E67C4"/>
    <w:pPr>
      <w:pBdr>
        <w:top w:val="single" w:sz="2" w:space="1" w:color="auto"/>
      </w:pBdr>
      <w:spacing w:after="360" w:line="276" w:lineRule="auto"/>
      <w:ind w:left="0" w:right="0"/>
      <w:jc w:val="center"/>
    </w:pPr>
    <w:rPr>
      <w:kern w:val="0"/>
      <w:sz w:val="16"/>
      <w:szCs w:val="16"/>
      <w14:ligatures w14:val="none"/>
    </w:rPr>
  </w:style>
  <w:style w:type="character" w:customStyle="1" w:styleId="PodpisZnak">
    <w:name w:val="Podpis Znak"/>
    <w:basedOn w:val="Domylnaczcionkaakapitu"/>
    <w:link w:val="Podpis"/>
    <w:uiPriority w:val="1"/>
    <w:rsid w:val="006E67C4"/>
    <w:rPr>
      <w:kern w:val="0"/>
      <w:sz w:val="16"/>
      <w:szCs w:val="16"/>
      <w14:ligatures w14:val="none"/>
    </w:rPr>
  </w:style>
  <w:style w:type="paragraph" w:customStyle="1" w:styleId="Zakoczenie">
    <w:name w:val="Zakończenie"/>
    <w:basedOn w:val="Normalny"/>
    <w:uiPriority w:val="1"/>
    <w:qFormat/>
    <w:pPr>
      <w:jc w:val="center"/>
    </w:pPr>
    <w:rPr>
      <w:sz w:val="20"/>
      <w:szCs w:val="20"/>
    </w:rPr>
  </w:style>
  <w:style w:type="paragraph" w:customStyle="1" w:styleId="Wyrwnywaniedoprawej">
    <w:name w:val="Wyrównywanie do prawej"/>
    <w:basedOn w:val="Normalny"/>
    <w:uiPriority w:val="1"/>
    <w:qFormat/>
    <w:pPr>
      <w:jc w:val="right"/>
    </w:pPr>
  </w:style>
  <w:style w:type="table" w:styleId="Tabelasiatki1jasnaakcent2">
    <w:name w:val="Grid Table 1 Light Accent 2"/>
    <w:basedOn w:val="Standardowy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Listapunktowana">
    <w:name w:val="List Bullet"/>
    <w:basedOn w:val="Normalny"/>
    <w:uiPriority w:val="1"/>
    <w:unhideWhenUsed/>
    <w:pPr>
      <w:numPr>
        <w:numId w:val="5"/>
      </w:numPr>
      <w:ind w:left="432"/>
      <w:contextualSpacing/>
    </w:pPr>
  </w:style>
  <w:style w:type="character" w:styleId="Wyrnienieintensywne">
    <w:name w:val="Intense Emphasis"/>
    <w:basedOn w:val="Domylnaczcionkaakapitu"/>
    <w:uiPriority w:val="21"/>
    <w:semiHidden/>
    <w:unhideWhenUsed/>
    <w:rsid w:val="005A54FA"/>
    <w:rPr>
      <w:i/>
      <w:iCs/>
      <w:color w:val="355D7E" w:themeColor="accent1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5A54FA"/>
    <w:pPr>
      <w:pBdr>
        <w:top w:val="single" w:sz="4" w:space="10" w:color="548AB7" w:themeColor="accent1" w:themeShade="BF"/>
        <w:bottom w:val="single" w:sz="4" w:space="10" w:color="548AB7" w:themeColor="accent1" w:themeShade="BF"/>
      </w:pBdr>
      <w:spacing w:before="360" w:after="360"/>
      <w:ind w:left="864" w:right="864"/>
      <w:jc w:val="center"/>
    </w:pPr>
    <w:rPr>
      <w:i/>
      <w:iCs/>
      <w:color w:val="355D7E" w:themeColor="accent1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5A54FA"/>
    <w:rPr>
      <w:i/>
      <w:iCs/>
      <w:color w:val="355D7E" w:themeColor="accent1" w:themeShade="80"/>
    </w:rPr>
  </w:style>
  <w:style w:type="character" w:styleId="Odwoanieintensywne">
    <w:name w:val="Intense Reference"/>
    <w:basedOn w:val="Domylnaczcionkaakapitu"/>
    <w:uiPriority w:val="32"/>
    <w:semiHidden/>
    <w:unhideWhenUsed/>
    <w:rsid w:val="005A54FA"/>
    <w:rPr>
      <w:b/>
      <w:bCs/>
      <w:caps w:val="0"/>
      <w:smallCaps/>
      <w:color w:val="355D7E" w:themeColor="accent1" w:themeShade="80"/>
      <w:spacing w:val="5"/>
    </w:rPr>
  </w:style>
  <w:style w:type="paragraph" w:styleId="Tekstblokowy">
    <w:name w:val="Block Text"/>
    <w:basedOn w:val="Normalny"/>
    <w:uiPriority w:val="99"/>
    <w:semiHidden/>
    <w:unhideWhenUsed/>
    <w:rsid w:val="005A54FA"/>
    <w:pPr>
      <w:pBdr>
        <w:top w:val="single" w:sz="2" w:space="10" w:color="355D7E" w:themeColor="accent1" w:themeShade="80"/>
        <w:left w:val="single" w:sz="2" w:space="10" w:color="355D7E" w:themeColor="accent1" w:themeShade="80"/>
        <w:bottom w:val="single" w:sz="2" w:space="10" w:color="355D7E" w:themeColor="accent1" w:themeShade="80"/>
        <w:right w:val="single" w:sz="2" w:space="10" w:color="355D7E" w:themeColor="accent1" w:themeShade="80"/>
      </w:pBdr>
      <w:ind w:left="1152" w:right="1152"/>
    </w:pPr>
    <w:rPr>
      <w:i/>
      <w:iCs/>
      <w:color w:val="355D7E" w:themeColor="accent1" w:themeShade="80"/>
    </w:rPr>
  </w:style>
  <w:style w:type="character" w:styleId="Hipercze">
    <w:name w:val="Hyperlink"/>
    <w:basedOn w:val="Domylnaczcionkaakapitu"/>
    <w:uiPriority w:val="99"/>
    <w:unhideWhenUsed/>
    <w:rsid w:val="005A54FA"/>
    <w:rPr>
      <w:color w:val="7C5F1D" w:themeColor="accent4" w:themeShade="80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A54FA"/>
    <w:rPr>
      <w:color w:val="595959" w:themeColor="text1" w:themeTint="A6"/>
      <w:shd w:val="clear" w:color="auto" w:fill="E6E6E6"/>
    </w:rPr>
  </w:style>
  <w:style w:type="character" w:styleId="Uwydatnienie">
    <w:name w:val="Emphasis"/>
    <w:basedOn w:val="Domylnaczcionkaakapitu"/>
    <w:uiPriority w:val="20"/>
    <w:rsid w:val="005B2EAF"/>
    <w:rPr>
      <w:i/>
      <w:iCs/>
      <w:color w:val="595959" w:themeColor="text1" w:themeTint="A6"/>
    </w:rPr>
  </w:style>
  <w:style w:type="paragraph" w:customStyle="1" w:styleId="Default">
    <w:name w:val="Default"/>
    <w:rsid w:val="00DF74C0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unhideWhenUsed/>
    <w:qFormat/>
    <w:rsid w:val="001106C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260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2607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260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60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607E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3E6FAC"/>
    <w:rPr>
      <w:rFonts w:ascii="Times New Roman" w:hAnsi="Times New Roman" w:cs="Times New Roman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6FAC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833B3E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833B3E"/>
  </w:style>
  <w:style w:type="character" w:customStyle="1" w:styleId="eop">
    <w:name w:val="eop"/>
    <w:basedOn w:val="Domylnaczcionkaakapitu"/>
    <w:rsid w:val="00833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0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9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hyperlink" Target="https://docs.google.com/forms/d/e/1FAIpQLSeTnAka9zPkQk7EHmBHMqL36DnLkHMV55AvSvgbX5m5bn8kyA/viewform?usp=sf_link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mailto:konferencja.jubileuszowa@uwm.edu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tel:+4851116578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tel:+4889524060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konferencja.jubileuszowa@uwm.edu.pl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go\AppData\Roaming\Microsoft\Templates\Taktyczny%20plan%20marketingow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E5B8F04F8C4C6E96AEA64D748856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7F2FD5B-66EF-47EF-AF50-D7E7BB152BAC}"/>
      </w:docPartPr>
      <w:docPartBody>
        <w:p w:rsidR="00735784" w:rsidRDefault="005918D6">
          <w:pPr>
            <w:pStyle w:val="E1E5B8F04F8C4C6E96AEA64D74885625"/>
          </w:pPr>
          <w:r w:rsidRPr="00E32EFD">
            <w:rPr>
              <w:lang w:bidi="pl-PL"/>
            </w:rPr>
            <w:t>Kryteria i proces kwalifikowania szansy sprzedaży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784"/>
    <w:rsid w:val="000D2185"/>
    <w:rsid w:val="00445CCD"/>
    <w:rsid w:val="005918D6"/>
    <w:rsid w:val="005D54C4"/>
    <w:rsid w:val="006F50FF"/>
    <w:rsid w:val="0073447F"/>
    <w:rsid w:val="00735784"/>
    <w:rsid w:val="00756424"/>
    <w:rsid w:val="007742F4"/>
    <w:rsid w:val="007A6979"/>
    <w:rsid w:val="00856B10"/>
    <w:rsid w:val="008712FE"/>
    <w:rsid w:val="008F2D31"/>
    <w:rsid w:val="00914021"/>
    <w:rsid w:val="009A7F25"/>
    <w:rsid w:val="00A2566F"/>
    <w:rsid w:val="00AE5BF4"/>
    <w:rsid w:val="00B47E37"/>
    <w:rsid w:val="00BB0D72"/>
    <w:rsid w:val="00C20B13"/>
    <w:rsid w:val="00D10DBA"/>
    <w:rsid w:val="00DD4AFF"/>
    <w:rsid w:val="00F744A9"/>
    <w:rsid w:val="00FD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2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rPr>
      <w:i/>
      <w:iCs/>
      <w:color w:val="595959" w:themeColor="text1" w:themeTint="A6"/>
    </w:rPr>
  </w:style>
  <w:style w:type="paragraph" w:customStyle="1" w:styleId="E1E5B8F04F8C4C6E96AEA64D74885625">
    <w:name w:val="E1E5B8F04F8C4C6E96AEA64D74885625"/>
  </w:style>
  <w:style w:type="character" w:styleId="Tekstzastpczy">
    <w:name w:val="Placeholder Text"/>
    <w:basedOn w:val="Domylnaczcionkaakapitu"/>
    <w:uiPriority w:val="2"/>
    <w:rPr>
      <w:i/>
      <w:iCs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Tactical business marketing pl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B027A3-5A2F-4013-848C-BC1ED947E7D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065C83E9-B4B3-421B-BB71-79A284EE3B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F36124-A70F-48D2-82B9-DB8BAA3F8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Taktyczny plan marketingowy</Template>
  <TotalTime>0</TotalTime>
  <Pages>5</Pages>
  <Words>650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2023-05-25T11:27:00Z</dcterms:created>
  <dcterms:modified xsi:type="dcterms:W3CDTF">2023-10-09T16:15:00Z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